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41D32" w14:textId="61A89313" w:rsidR="00A76D08" w:rsidRDefault="00A76D08" w:rsidP="00DF57AD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Richard SIMSON</w:t>
      </w:r>
      <w:r>
        <w:rPr>
          <w:rFonts w:eastAsia="Times New Roman" w:cs="Times New Roman"/>
          <w:szCs w:val="24"/>
        </w:rPr>
        <w:t xml:space="preserve">     </w:t>
      </w:r>
      <w:proofErr w:type="gramStart"/>
      <w:r>
        <w:rPr>
          <w:rFonts w:eastAsia="Times New Roman" w:cs="Times New Roman"/>
          <w:szCs w:val="24"/>
        </w:rPr>
        <w:t xml:space="preserve">   (</w:t>
      </w:r>
      <w:proofErr w:type="gramEnd"/>
      <w:r>
        <w:rPr>
          <w:rFonts w:eastAsia="Times New Roman" w:cs="Times New Roman"/>
          <w:szCs w:val="24"/>
        </w:rPr>
        <w:t>fl.1456)</w:t>
      </w:r>
    </w:p>
    <w:p w14:paraId="186123B1" w14:textId="33FA2906" w:rsidR="00A76D08" w:rsidRDefault="00A76D08" w:rsidP="00DF57AD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of London.</w:t>
      </w:r>
    </w:p>
    <w:p w14:paraId="1143F698" w14:textId="77777777" w:rsidR="00A76D08" w:rsidRDefault="00A76D08" w:rsidP="00DF57AD">
      <w:pPr>
        <w:pStyle w:val="NoSpacing"/>
        <w:rPr>
          <w:rFonts w:eastAsia="Times New Roman" w:cs="Times New Roman"/>
          <w:szCs w:val="24"/>
        </w:rPr>
      </w:pPr>
    </w:p>
    <w:p w14:paraId="00BC2F5B" w14:textId="77777777" w:rsidR="00A76D08" w:rsidRDefault="00A76D08" w:rsidP="00DF57AD">
      <w:pPr>
        <w:pStyle w:val="NoSpacing"/>
        <w:rPr>
          <w:rFonts w:eastAsia="Times New Roman" w:cs="Times New Roman"/>
          <w:szCs w:val="24"/>
        </w:rPr>
      </w:pPr>
    </w:p>
    <w:p w14:paraId="70FE7206" w14:textId="052F3445" w:rsidR="00A76D08" w:rsidRDefault="00A76D08" w:rsidP="00DF57AD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24 Oct.1456</w:t>
      </w:r>
      <w:r>
        <w:rPr>
          <w:rFonts w:eastAsia="Times New Roman" w:cs="Times New Roman"/>
          <w:szCs w:val="24"/>
        </w:rPr>
        <w:tab/>
        <w:t xml:space="preserve">He was appointed to be the </w:t>
      </w:r>
      <w:proofErr w:type="gramStart"/>
      <w:r>
        <w:rPr>
          <w:rFonts w:eastAsia="Times New Roman" w:cs="Times New Roman"/>
          <w:szCs w:val="24"/>
        </w:rPr>
        <w:t>Mayor’s</w:t>
      </w:r>
      <w:proofErr w:type="gramEnd"/>
      <w:r>
        <w:rPr>
          <w:rFonts w:eastAsia="Times New Roman" w:cs="Times New Roman"/>
          <w:szCs w:val="24"/>
        </w:rPr>
        <w:t xml:space="preserve"> attorney in the Exchequer Court.</w:t>
      </w:r>
    </w:p>
    <w:p w14:paraId="2B268104" w14:textId="77777777" w:rsidR="00A76D08" w:rsidRDefault="00A76D08" w:rsidP="00A76D08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>(“The Government of London and its relations with the Crown 1400-1450” by</w:t>
      </w:r>
    </w:p>
    <w:p w14:paraId="7F3050AA" w14:textId="6350B909" w:rsidR="00A76D08" w:rsidRDefault="00A76D08" w:rsidP="00A76D08">
      <w:pPr>
        <w:pStyle w:val="NoSpacing"/>
        <w:ind w:left="144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 Caroline M. Barron: Thesis presented for the degree of Doctor of Philosophy in the University of London, January 1970 p.8</w:t>
      </w:r>
      <w:r>
        <w:rPr>
          <w:rFonts w:eastAsia="Times New Roman" w:cs="Times New Roman"/>
          <w:szCs w:val="24"/>
        </w:rPr>
        <w:t>0 n.3)</w:t>
      </w:r>
    </w:p>
    <w:p w14:paraId="7B937E45" w14:textId="77777777" w:rsidR="00A76D08" w:rsidRDefault="00A76D08" w:rsidP="00A76D08">
      <w:pPr>
        <w:pStyle w:val="NoSpacing"/>
        <w:rPr>
          <w:rFonts w:eastAsia="Times New Roman" w:cs="Times New Roman"/>
          <w:szCs w:val="24"/>
        </w:rPr>
      </w:pPr>
    </w:p>
    <w:p w14:paraId="64600849" w14:textId="77777777" w:rsidR="00A76D08" w:rsidRDefault="00A76D08" w:rsidP="00A76D08">
      <w:pPr>
        <w:pStyle w:val="NoSpacing"/>
        <w:rPr>
          <w:rFonts w:eastAsia="Times New Roman" w:cs="Times New Roman"/>
          <w:szCs w:val="24"/>
        </w:rPr>
      </w:pPr>
    </w:p>
    <w:p w14:paraId="532AD606" w14:textId="77777777" w:rsidR="00A76D08" w:rsidRDefault="00A76D08" w:rsidP="00A76D08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10 November 2023</w:t>
      </w:r>
    </w:p>
    <w:p w14:paraId="31E6F2CB" w14:textId="2D618789" w:rsidR="00DF57AD" w:rsidRPr="00DF57AD" w:rsidRDefault="00DF57AD" w:rsidP="00AD5783">
      <w:pPr>
        <w:pStyle w:val="NoSpacing"/>
        <w:rPr>
          <w:rFonts w:eastAsia="Times New Roman" w:cs="Times New Roman"/>
          <w:szCs w:val="24"/>
        </w:rPr>
      </w:pPr>
    </w:p>
    <w:p w14:paraId="472BF37B" w14:textId="0317FAFA" w:rsidR="00AD5783" w:rsidRPr="00AD5783" w:rsidRDefault="00AD5783" w:rsidP="00AD5783">
      <w:pPr>
        <w:pStyle w:val="NoSpacing"/>
        <w:rPr>
          <w:rFonts w:eastAsia="Times New Roman" w:cs="Times New Roman"/>
          <w:szCs w:val="24"/>
        </w:rPr>
      </w:pPr>
    </w:p>
    <w:p w14:paraId="02B9B013" w14:textId="3CBD72EF" w:rsidR="00AA361D" w:rsidRPr="00AD5783" w:rsidRDefault="00AA361D" w:rsidP="00AA361D">
      <w:pPr>
        <w:pStyle w:val="NoSpacing"/>
        <w:rPr>
          <w:rFonts w:eastAsia="Times New Roman" w:cs="Times New Roman"/>
          <w:szCs w:val="24"/>
        </w:rPr>
      </w:pPr>
    </w:p>
    <w:p w14:paraId="5F89DFD8" w14:textId="28A473C3" w:rsidR="00AA361D" w:rsidRPr="00AA361D" w:rsidRDefault="00AA361D" w:rsidP="002727E3">
      <w:pPr>
        <w:pStyle w:val="NoSpacing"/>
        <w:rPr>
          <w:rFonts w:eastAsia="Times New Roman" w:cs="Times New Roman"/>
          <w:szCs w:val="24"/>
        </w:rPr>
      </w:pPr>
    </w:p>
    <w:p w14:paraId="1A8A21E0" w14:textId="55D614CD" w:rsidR="009650FF" w:rsidRPr="002727E3" w:rsidRDefault="009650FF" w:rsidP="009650FF">
      <w:pPr>
        <w:pStyle w:val="NoSpacing"/>
        <w:rPr>
          <w:rFonts w:eastAsia="Times New Roman" w:cs="Times New Roman"/>
          <w:szCs w:val="24"/>
        </w:rPr>
      </w:pPr>
    </w:p>
    <w:p w14:paraId="00347710" w14:textId="62E4FFA1" w:rsidR="009650FF" w:rsidRPr="009650FF" w:rsidRDefault="009650FF" w:rsidP="00E26279">
      <w:pPr>
        <w:pStyle w:val="NoSpacing"/>
        <w:rPr>
          <w:rFonts w:cs="Times New Roman"/>
          <w:szCs w:val="24"/>
        </w:rPr>
      </w:pPr>
    </w:p>
    <w:sectPr w:rsidR="009650FF" w:rsidRPr="009650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CE059B" w14:textId="77777777" w:rsidR="00E26279" w:rsidRDefault="00E26279" w:rsidP="009139A6">
      <w:r>
        <w:separator/>
      </w:r>
    </w:p>
  </w:endnote>
  <w:endnote w:type="continuationSeparator" w:id="0">
    <w:p w14:paraId="62207C70" w14:textId="77777777" w:rsidR="00E26279" w:rsidRDefault="00E2627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DDA2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24989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5195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A49CBF" w14:textId="77777777" w:rsidR="00E26279" w:rsidRDefault="00E26279" w:rsidP="009139A6">
      <w:r>
        <w:separator/>
      </w:r>
    </w:p>
  </w:footnote>
  <w:footnote w:type="continuationSeparator" w:id="0">
    <w:p w14:paraId="4C515B42" w14:textId="77777777" w:rsidR="00E26279" w:rsidRDefault="00E2627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0996A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23F1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A3FB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279"/>
    <w:rsid w:val="00017402"/>
    <w:rsid w:val="000666E0"/>
    <w:rsid w:val="002510B7"/>
    <w:rsid w:val="0027038B"/>
    <w:rsid w:val="002727E3"/>
    <w:rsid w:val="005C130B"/>
    <w:rsid w:val="00624065"/>
    <w:rsid w:val="006F4F02"/>
    <w:rsid w:val="006F7947"/>
    <w:rsid w:val="00783D84"/>
    <w:rsid w:val="00826F5C"/>
    <w:rsid w:val="009139A6"/>
    <w:rsid w:val="009448BB"/>
    <w:rsid w:val="00947624"/>
    <w:rsid w:val="009650FF"/>
    <w:rsid w:val="00A3176C"/>
    <w:rsid w:val="00A70184"/>
    <w:rsid w:val="00A76D08"/>
    <w:rsid w:val="00AA361D"/>
    <w:rsid w:val="00AD5783"/>
    <w:rsid w:val="00AE65F8"/>
    <w:rsid w:val="00BA00AB"/>
    <w:rsid w:val="00CB4ED9"/>
    <w:rsid w:val="00DF57AD"/>
    <w:rsid w:val="00E26279"/>
    <w:rsid w:val="00EB3209"/>
    <w:rsid w:val="00EF6813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10EB09"/>
  <w15:chartTrackingRefBased/>
  <w15:docId w15:val="{9E8F546A-9073-4393-A72F-E5EA63F14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104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5</cp:revision>
  <dcterms:created xsi:type="dcterms:W3CDTF">2023-11-10T19:08:00Z</dcterms:created>
  <dcterms:modified xsi:type="dcterms:W3CDTF">2023-11-10T21:19:00Z</dcterms:modified>
</cp:coreProperties>
</file>