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2B5AE" w14:textId="77777777" w:rsidR="00E35484" w:rsidRDefault="00E35484" w:rsidP="00E35484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u w:val="single"/>
          <w:lang w:val="en-US"/>
        </w:rPr>
        <w:t>John SOWEDELEY</w:t>
      </w:r>
      <w:r>
        <w:rPr>
          <w:rFonts w:ascii="Times New Roman" w:hAnsi="Times New Roman" w:cs="Times New Roman"/>
          <w:lang w:val="en-US"/>
        </w:rPr>
        <w:t xml:space="preserve">       (fl.1499)</w:t>
      </w:r>
    </w:p>
    <w:p w14:paraId="6C90C07B" w14:textId="77777777" w:rsidR="00E35484" w:rsidRDefault="00E35484" w:rsidP="00E35484">
      <w:pPr>
        <w:pStyle w:val="NoSpacing"/>
        <w:rPr>
          <w:rFonts w:ascii="Times New Roman" w:hAnsi="Times New Roman" w:cs="Times New Roman"/>
          <w:lang w:val="en-US"/>
        </w:rPr>
      </w:pPr>
    </w:p>
    <w:p w14:paraId="08351A96" w14:textId="77777777" w:rsidR="00E35484" w:rsidRDefault="00E35484" w:rsidP="00E35484">
      <w:pPr>
        <w:pStyle w:val="NoSpacing"/>
        <w:rPr>
          <w:rFonts w:ascii="Times New Roman" w:hAnsi="Times New Roman" w:cs="Times New Roman"/>
          <w:lang w:val="en-US"/>
        </w:rPr>
      </w:pPr>
    </w:p>
    <w:p w14:paraId="78498F2E" w14:textId="77777777" w:rsidR="00E35484" w:rsidRDefault="00E35484" w:rsidP="00E35484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= Anne(q.v.).</w:t>
      </w:r>
    </w:p>
    <w:p w14:paraId="3906DBBC" w14:textId="77777777" w:rsidR="00E35484" w:rsidRDefault="00E35484" w:rsidP="00E35484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( </w:t>
      </w:r>
      <w:hyperlink r:id="rId6" w:history="1">
        <w:r w:rsidRPr="003B7A77">
          <w:rPr>
            <w:rStyle w:val="Hyperlink"/>
            <w:rFonts w:ascii="Times New Roman" w:hAnsi="Times New Roman" w:cs="Times New Roman"/>
            <w:lang w:val="en-US"/>
          </w:rPr>
          <w:t>https://waalt.uh.edu/index.php/KB27/950</w:t>
        </w:r>
      </w:hyperlink>
      <w:r>
        <w:rPr>
          <w:rFonts w:ascii="Times New Roman" w:hAnsi="Times New Roman" w:cs="Times New Roman"/>
          <w:lang w:val="en-US"/>
        </w:rPr>
        <w:t xml:space="preserve"> )</w:t>
      </w:r>
    </w:p>
    <w:p w14:paraId="5728973C" w14:textId="77777777" w:rsidR="00E35484" w:rsidRDefault="00E35484" w:rsidP="00E35484">
      <w:pPr>
        <w:pStyle w:val="NoSpacing"/>
        <w:rPr>
          <w:rFonts w:ascii="Times New Roman" w:hAnsi="Times New Roman" w:cs="Times New Roman"/>
          <w:lang w:val="en-US"/>
        </w:rPr>
      </w:pPr>
    </w:p>
    <w:p w14:paraId="4B3EADC4" w14:textId="77777777" w:rsidR="00E35484" w:rsidRDefault="00E35484" w:rsidP="00E35484">
      <w:pPr>
        <w:pStyle w:val="NoSpacing"/>
        <w:rPr>
          <w:rFonts w:ascii="Times New Roman" w:hAnsi="Times New Roman" w:cs="Times New Roman"/>
          <w:lang w:val="en-US"/>
        </w:rPr>
      </w:pPr>
    </w:p>
    <w:p w14:paraId="3E9D114B" w14:textId="77777777" w:rsidR="00E35484" w:rsidRDefault="00E35484" w:rsidP="00E35484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>1499</w:t>
      </w:r>
      <w:r>
        <w:rPr>
          <w:rFonts w:ascii="Times New Roman" w:hAnsi="Times New Roman" w:cs="Times New Roman"/>
          <w:lang w:val="en-US"/>
        </w:rPr>
        <w:tab/>
        <w:t>They made a plaint of trespass against John Pynnour of London,</w:t>
      </w:r>
    </w:p>
    <w:p w14:paraId="2AAD42F6" w14:textId="77777777" w:rsidR="00E35484" w:rsidRDefault="00E35484" w:rsidP="00E35484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>tallow chandler(q.v.).     (ibid.)</w:t>
      </w:r>
    </w:p>
    <w:p w14:paraId="53EEB39A" w14:textId="77777777" w:rsidR="00E35484" w:rsidRDefault="00E35484" w:rsidP="00E35484">
      <w:pPr>
        <w:pStyle w:val="NoSpacing"/>
        <w:rPr>
          <w:rFonts w:ascii="Times New Roman" w:hAnsi="Times New Roman" w:cs="Times New Roman"/>
          <w:lang w:val="en-US"/>
        </w:rPr>
      </w:pPr>
    </w:p>
    <w:p w14:paraId="076D0BCB" w14:textId="77777777" w:rsidR="00E35484" w:rsidRDefault="00E35484" w:rsidP="00E35484">
      <w:pPr>
        <w:pStyle w:val="NoSpacing"/>
        <w:rPr>
          <w:rFonts w:ascii="Times New Roman" w:hAnsi="Times New Roman" w:cs="Times New Roman"/>
          <w:lang w:val="en-US"/>
        </w:rPr>
      </w:pPr>
    </w:p>
    <w:p w14:paraId="7D6A0CFC" w14:textId="77777777" w:rsidR="00E35484" w:rsidRDefault="00E35484" w:rsidP="00E35484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5 December 2025</w:t>
      </w:r>
    </w:p>
    <w:p w14:paraId="35E79A0A" w14:textId="77777777" w:rsidR="00617568" w:rsidRPr="00086E2C" w:rsidRDefault="00617568">
      <w:pPr>
        <w:rPr>
          <w:rFonts w:ascii="Times New Roman" w:hAnsi="Times New Roman" w:cs="Times New Roman"/>
        </w:rPr>
      </w:pPr>
    </w:p>
    <w:sectPr w:rsidR="00617568" w:rsidRPr="00086E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128C38" w14:textId="77777777" w:rsidR="00BC0157" w:rsidRDefault="00BC0157" w:rsidP="00086E2C">
      <w:pPr>
        <w:spacing w:after="0" w:line="240" w:lineRule="auto"/>
      </w:pPr>
      <w:r>
        <w:separator/>
      </w:r>
    </w:p>
  </w:endnote>
  <w:endnote w:type="continuationSeparator" w:id="0">
    <w:p w14:paraId="5483A7E4" w14:textId="77777777" w:rsidR="00BC0157" w:rsidRDefault="00BC0157" w:rsidP="00086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A61D9" w14:textId="77777777" w:rsidR="00086E2C" w:rsidRDefault="00086E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E3F52" w14:textId="77777777" w:rsidR="00086E2C" w:rsidRPr="00086E2C" w:rsidRDefault="00086E2C">
    <w:pPr>
      <w:pStyle w:val="Footer"/>
      <w:rPr>
        <w:lang w:val="en-US"/>
      </w:rPr>
    </w:pPr>
    <w:r>
      <w:rPr>
        <w:rFonts w:ascii="Times New Roman" w:hAnsi="Times New Roman" w:cs="Times New Roman"/>
      </w:rPr>
      <w:t xml:space="preserve">Compilation </w:t>
    </w:r>
    <w:proofErr w:type="spellStart"/>
    <w:r>
      <w:rPr>
        <w:rFonts w:ascii="Times New Roman" w:hAnsi="Times New Roman" w:cs="Times New Roman"/>
      </w:rPr>
      <w:t>copywrite</w:t>
    </w:r>
    <w:proofErr w:type="spellEnd"/>
    <w:r>
      <w:rPr>
        <w:rFonts w:ascii="Times New Roman" w:hAnsi="Times New Roman" w:cs="Times New Roman"/>
      </w:rPr>
      <w:t xml:space="preserve"> </w:t>
    </w:r>
    <w:proofErr w:type="spellStart"/>
    <w:r>
      <w:rPr>
        <w:rFonts w:ascii="Times New Roman" w:hAnsi="Times New Roman"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02C2E" w14:textId="77777777" w:rsidR="00086E2C" w:rsidRDefault="00086E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0C08F" w14:textId="77777777" w:rsidR="00BC0157" w:rsidRDefault="00BC0157" w:rsidP="00086E2C">
      <w:pPr>
        <w:spacing w:after="0" w:line="240" w:lineRule="auto"/>
      </w:pPr>
      <w:r>
        <w:separator/>
      </w:r>
    </w:p>
  </w:footnote>
  <w:footnote w:type="continuationSeparator" w:id="0">
    <w:p w14:paraId="7A5BCFB9" w14:textId="77777777" w:rsidR="00BC0157" w:rsidRDefault="00BC0157" w:rsidP="00086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461F3" w14:textId="77777777" w:rsidR="00086E2C" w:rsidRDefault="00086E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E0E88" w14:textId="77777777" w:rsidR="00086E2C" w:rsidRDefault="00086E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B247D" w14:textId="77777777" w:rsidR="00086E2C" w:rsidRDefault="00086E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484"/>
    <w:rsid w:val="00086E2C"/>
    <w:rsid w:val="000A2E7A"/>
    <w:rsid w:val="002244B7"/>
    <w:rsid w:val="00314D94"/>
    <w:rsid w:val="00617568"/>
    <w:rsid w:val="006E68FA"/>
    <w:rsid w:val="00BC0157"/>
    <w:rsid w:val="00BE29B4"/>
    <w:rsid w:val="00E35484"/>
    <w:rsid w:val="00ED3A55"/>
    <w:rsid w:val="00F4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7E70A"/>
  <w15:chartTrackingRefBased/>
  <w15:docId w15:val="{F46A6D7C-1264-4635-8A24-924512DE1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6E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6E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6E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6E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6E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6E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6E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6E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6E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6E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6E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6E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6E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6E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6E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6E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6E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6E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6E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6E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6E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6E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6E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6E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6E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6E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6E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6E2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6E2C"/>
  </w:style>
  <w:style w:type="paragraph" w:styleId="Footer">
    <w:name w:val="footer"/>
    <w:basedOn w:val="Normal"/>
    <w:link w:val="Foot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6E2C"/>
  </w:style>
  <w:style w:type="paragraph" w:styleId="NoSpacing">
    <w:name w:val="No Spacing"/>
    <w:uiPriority w:val="1"/>
    <w:qFormat/>
    <w:rsid w:val="00E3548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35484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aalt.uh.edu/index.php/KB27/950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OneDrive\Documents\Custom%20Office%20Templates\Bookno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Booknote.dotx</Template>
  <TotalTime>1</TotalTime>
  <Pages>1</Pages>
  <Words>36</Words>
  <Characters>237</Characters>
  <Application>Microsoft Office Word</Application>
  <DocSecurity>0</DocSecurity>
  <Lines>15</Lines>
  <Paragraphs>9</Paragraphs>
  <ScaleCrop>false</ScaleCrop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2025-12-11T21:32:00Z</dcterms:created>
  <dcterms:modified xsi:type="dcterms:W3CDTF">2025-12-11T21:33:00Z</dcterms:modified>
</cp:coreProperties>
</file>