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582" w:rsidRDefault="00F53582" w:rsidP="00F53582">
      <w:r>
        <w:rPr>
          <w:u w:val="single"/>
        </w:rPr>
        <w:t>John SPALDING</w:t>
      </w:r>
      <w:r>
        <w:t xml:space="preserve">  </w:t>
      </w:r>
      <w:proofErr w:type="gramStart"/>
      <w:r>
        <w:t xml:space="preserve">   (</w:t>
      </w:r>
      <w:proofErr w:type="gramEnd"/>
      <w:r>
        <w:t>d.1456)</w:t>
      </w:r>
    </w:p>
    <w:p w:rsidR="00F53582" w:rsidRDefault="00F53582" w:rsidP="00F53582">
      <w:r>
        <w:t xml:space="preserve">Abbot of </w:t>
      </w:r>
      <w:proofErr w:type="spellStart"/>
      <w:r>
        <w:t>Tupholme</w:t>
      </w:r>
      <w:proofErr w:type="spellEnd"/>
      <w:r>
        <w:t xml:space="preserve"> Abbey, Lincolnshire.</w:t>
      </w:r>
    </w:p>
    <w:p w:rsidR="00F53582" w:rsidRDefault="00F53582" w:rsidP="00F53582"/>
    <w:p w:rsidR="00F53582" w:rsidRDefault="00F53582" w:rsidP="00F53582"/>
    <w:p w:rsidR="00F53582" w:rsidRDefault="00F53582" w:rsidP="00F53582">
      <w:r>
        <w:tab/>
        <w:t>1456</w:t>
      </w:r>
      <w:r>
        <w:tab/>
        <w:t>He died.</w:t>
      </w:r>
    </w:p>
    <w:p w:rsidR="00F53582" w:rsidRDefault="00F53582" w:rsidP="00F53582">
      <w:r>
        <w:tab/>
      </w:r>
      <w:r>
        <w:tab/>
        <w:t>(“A History of the county of Lincoln” vol.2 pp.206-7)</w:t>
      </w:r>
    </w:p>
    <w:p w:rsidR="00F53582" w:rsidRDefault="00F53582" w:rsidP="00F53582"/>
    <w:p w:rsidR="00F53582" w:rsidRDefault="00F53582" w:rsidP="00F53582"/>
    <w:p w:rsidR="00F53582" w:rsidRDefault="00F53582" w:rsidP="00F53582">
      <w:r>
        <w:t>15 December 2017</w:t>
      </w:r>
    </w:p>
    <w:p w:rsidR="006B2F86" w:rsidRPr="00E71FC3" w:rsidRDefault="00F53582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3582" w:rsidRDefault="00F53582" w:rsidP="00E71FC3">
      <w:r>
        <w:separator/>
      </w:r>
    </w:p>
  </w:endnote>
  <w:endnote w:type="continuationSeparator" w:id="0">
    <w:p w:rsidR="00F53582" w:rsidRDefault="00F53582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3582" w:rsidRDefault="00F53582" w:rsidP="00E71FC3">
      <w:r>
        <w:separator/>
      </w:r>
    </w:p>
  </w:footnote>
  <w:footnote w:type="continuationSeparator" w:id="0">
    <w:p w:rsidR="00F53582" w:rsidRDefault="00F53582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82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53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79C0A3-C9D2-49D9-92DD-979FC4521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53582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2018-01-03T21:01:00Z</dcterms:created>
  <dcterms:modified xsi:type="dcterms:W3CDTF">2018-01-03T21:03:00Z</dcterms:modified>
</cp:coreProperties>
</file>