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0DCA7" w14:textId="77777777" w:rsidR="00444291" w:rsidRDefault="00444291" w:rsidP="00444291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Robert SPAROWE</w:t>
      </w:r>
      <w:r>
        <w:rPr>
          <w:rFonts w:ascii="Times New Roman" w:hAnsi="Times New Roman" w:cs="Times New Roman"/>
        </w:rPr>
        <w:t xml:space="preserve">        (fl.1483)</w:t>
      </w:r>
    </w:p>
    <w:p w14:paraId="7D0DC409" w14:textId="77777777" w:rsidR="00444291" w:rsidRDefault="00444291" w:rsidP="00444291">
      <w:pPr>
        <w:pStyle w:val="NoSpacing"/>
        <w:jc w:val="both"/>
        <w:rPr>
          <w:rFonts w:ascii="Times New Roman" w:hAnsi="Times New Roman" w:cs="Times New Roman"/>
        </w:rPr>
      </w:pPr>
    </w:p>
    <w:p w14:paraId="14269784" w14:textId="77777777" w:rsidR="00444291" w:rsidRDefault="00444291" w:rsidP="00444291">
      <w:pPr>
        <w:pStyle w:val="NoSpacing"/>
        <w:jc w:val="both"/>
        <w:rPr>
          <w:rFonts w:ascii="Times New Roman" w:hAnsi="Times New Roman" w:cs="Times New Roman"/>
        </w:rPr>
      </w:pPr>
    </w:p>
    <w:p w14:paraId="278F5B60" w14:textId="77777777" w:rsidR="00444291" w:rsidRDefault="00444291" w:rsidP="00444291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1483</w:t>
      </w:r>
      <w:r>
        <w:rPr>
          <w:rFonts w:ascii="Times New Roman" w:hAnsi="Times New Roman" w:cs="Times New Roman"/>
        </w:rPr>
        <w:tab/>
        <w:t xml:space="preserve">He made a plaint of debt against William Sampson(q.v.) and 4 others, </w:t>
      </w:r>
    </w:p>
    <w:p w14:paraId="41B14319" w14:textId="77777777" w:rsidR="00444291" w:rsidRDefault="00444291" w:rsidP="00444291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all of them from Ely, Cambridgeshire.</w:t>
      </w:r>
    </w:p>
    <w:p w14:paraId="4867EC06" w14:textId="77777777" w:rsidR="00444291" w:rsidRDefault="00444291" w:rsidP="00444291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61AA0">
        <w:rPr>
          <w:rFonts w:ascii="Times New Roman" w:hAnsi="Times New Roman" w:cs="Times New Roman"/>
        </w:rPr>
        <w:t xml:space="preserve">( </w:t>
      </w:r>
      <w:r w:rsidRPr="008A6714">
        <w:rPr>
          <w:rFonts w:ascii="Times New Roman" w:hAnsi="Times New Roman" w:cs="Times New Roman"/>
          <w:color w:val="0F4761" w:themeColor="accent1" w:themeShade="BF"/>
          <w:u w:val="single"/>
        </w:rPr>
        <w:t>http://aalt.law.uh.edu/Indices/CP40Indices/CP40no883Pl.htm</w:t>
      </w:r>
      <w:r w:rsidRPr="00461AA0">
        <w:rPr>
          <w:rFonts w:ascii="Times New Roman" w:hAnsi="Times New Roman" w:cs="Times New Roman"/>
        </w:rPr>
        <w:t xml:space="preserve"> )</w:t>
      </w:r>
    </w:p>
    <w:p w14:paraId="55D68921" w14:textId="77777777" w:rsidR="00444291" w:rsidRDefault="00444291" w:rsidP="00444291">
      <w:pPr>
        <w:pStyle w:val="NoSpacing"/>
        <w:jc w:val="both"/>
        <w:rPr>
          <w:rFonts w:ascii="Times New Roman" w:hAnsi="Times New Roman" w:cs="Times New Roman"/>
        </w:rPr>
      </w:pPr>
    </w:p>
    <w:p w14:paraId="2257A6DC" w14:textId="77777777" w:rsidR="00444291" w:rsidRDefault="00444291" w:rsidP="00444291">
      <w:pPr>
        <w:pStyle w:val="NoSpacing"/>
        <w:jc w:val="both"/>
        <w:rPr>
          <w:rFonts w:ascii="Times New Roman" w:hAnsi="Times New Roman" w:cs="Times New Roman"/>
        </w:rPr>
      </w:pPr>
    </w:p>
    <w:p w14:paraId="17A900AB" w14:textId="77777777" w:rsidR="00444291" w:rsidRDefault="00444291" w:rsidP="00444291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 December 2025</w:t>
      </w:r>
    </w:p>
    <w:p w14:paraId="1740F974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F48F9" w14:textId="77777777" w:rsidR="00B24D00" w:rsidRDefault="00B24D00" w:rsidP="00086E2C">
      <w:pPr>
        <w:spacing w:after="0" w:line="240" w:lineRule="auto"/>
      </w:pPr>
      <w:r>
        <w:separator/>
      </w:r>
    </w:p>
  </w:endnote>
  <w:endnote w:type="continuationSeparator" w:id="0">
    <w:p w14:paraId="5F8FCC79" w14:textId="77777777" w:rsidR="00B24D00" w:rsidRDefault="00B24D00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9B42F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6CF98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36AB2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3E70E" w14:textId="77777777" w:rsidR="00B24D00" w:rsidRDefault="00B24D00" w:rsidP="00086E2C">
      <w:pPr>
        <w:spacing w:after="0" w:line="240" w:lineRule="auto"/>
      </w:pPr>
      <w:r>
        <w:separator/>
      </w:r>
    </w:p>
  </w:footnote>
  <w:footnote w:type="continuationSeparator" w:id="0">
    <w:p w14:paraId="7BC2BEE5" w14:textId="77777777" w:rsidR="00B24D00" w:rsidRDefault="00B24D00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31C8C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20F61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99077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291"/>
    <w:rsid w:val="00086E2C"/>
    <w:rsid w:val="000A2E7A"/>
    <w:rsid w:val="002244B7"/>
    <w:rsid w:val="00314D94"/>
    <w:rsid w:val="00444291"/>
    <w:rsid w:val="00617568"/>
    <w:rsid w:val="006E68FA"/>
    <w:rsid w:val="00863FC1"/>
    <w:rsid w:val="00B24D00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BD02F"/>
  <w15:chartTrackingRefBased/>
  <w15:docId w15:val="{1E1D32E3-91AF-469B-921D-1DD02EFC9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4442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1</TotalTime>
  <Pages>1</Pages>
  <Words>28</Words>
  <Characters>207</Characters>
  <Application>Microsoft Office Word</Application>
  <DocSecurity>0</DocSecurity>
  <Lines>9</Lines>
  <Paragraphs>5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2025-12-12T21:48:00Z</dcterms:created>
  <dcterms:modified xsi:type="dcterms:W3CDTF">2025-12-12T21:49:00Z</dcterms:modified>
</cp:coreProperties>
</file>