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71AC35" w14:textId="77777777" w:rsidR="002730FF" w:rsidRDefault="002730FF" w:rsidP="002730FF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Thomas STRANGEWAYS</w:t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(</w:t>
      </w:r>
      <w:proofErr w:type="gramEnd"/>
      <w:r>
        <w:rPr>
          <w:rFonts w:ascii="Times New Roman" w:hAnsi="Times New Roman" w:cs="Times New Roman"/>
          <w:sz w:val="24"/>
          <w:szCs w:val="24"/>
        </w:rPr>
        <w:t>fl.1478)</w:t>
      </w:r>
    </w:p>
    <w:p w14:paraId="34E84FA3" w14:textId="77777777" w:rsidR="002730FF" w:rsidRDefault="002730FF" w:rsidP="002730F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4F43E6A6" w14:textId="77777777" w:rsidR="002730FF" w:rsidRDefault="002730FF" w:rsidP="002730F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7AF43E40" w14:textId="77777777" w:rsidR="002730FF" w:rsidRDefault="002730FF" w:rsidP="002730FF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4 Feb.1478</w:t>
      </w:r>
      <w:r>
        <w:rPr>
          <w:rFonts w:ascii="Times New Roman" w:hAnsi="Times New Roman" w:cs="Times New Roman"/>
          <w:sz w:val="24"/>
          <w:szCs w:val="24"/>
        </w:rPr>
        <w:tab/>
        <w:t>Release and quitclaim by him and Robert Willoughby(q.v.) of all rights in</w:t>
      </w:r>
    </w:p>
    <w:p w14:paraId="07051630" w14:textId="77777777" w:rsidR="002730FF" w:rsidRDefault="002730FF" w:rsidP="002730FF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the manor of </w:t>
      </w:r>
      <w:proofErr w:type="spellStart"/>
      <w:r>
        <w:rPr>
          <w:rFonts w:ascii="Times New Roman" w:hAnsi="Times New Roman" w:cs="Times New Roman"/>
          <w:sz w:val="24"/>
          <w:szCs w:val="24"/>
        </w:rPr>
        <w:t>Millborne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Deverell, 6 messuages and various lands in</w:t>
      </w:r>
    </w:p>
    <w:p w14:paraId="6930E981" w14:textId="77777777" w:rsidR="002730FF" w:rsidRDefault="002730FF" w:rsidP="002730FF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proofErr w:type="spellStart"/>
      <w:r>
        <w:rPr>
          <w:rFonts w:ascii="Times New Roman" w:hAnsi="Times New Roman" w:cs="Times New Roman"/>
          <w:sz w:val="24"/>
          <w:szCs w:val="24"/>
        </w:rPr>
        <w:t>Rokemede</w:t>
      </w:r>
      <w:proofErr w:type="spellEnd"/>
      <w:r>
        <w:rPr>
          <w:rFonts w:ascii="Times New Roman" w:hAnsi="Times New Roman" w:cs="Times New Roman"/>
          <w:sz w:val="24"/>
          <w:szCs w:val="24"/>
        </w:rPr>
        <w:t>, Dorset.    (C.C.R. 1476-85 p.89)</w:t>
      </w:r>
    </w:p>
    <w:p w14:paraId="147AF14D" w14:textId="77777777" w:rsidR="002730FF" w:rsidRDefault="002730FF" w:rsidP="002730F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4B87DEFA" w14:textId="77777777" w:rsidR="002730FF" w:rsidRDefault="002730FF" w:rsidP="002730F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36820C04" w14:textId="77777777" w:rsidR="002730FF" w:rsidRDefault="002730FF" w:rsidP="002730FF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29 June 2021</w:t>
      </w:r>
    </w:p>
    <w:p w14:paraId="40F530B8" w14:textId="77777777" w:rsidR="00BA00AB" w:rsidRPr="00EB3209" w:rsidRDefault="00BA00AB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</w:p>
    <w:sectPr w:rsidR="00BA00AB" w:rsidRPr="00EB320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F3AD79" w14:textId="77777777" w:rsidR="002730FF" w:rsidRDefault="002730FF" w:rsidP="009139A6">
      <w:r>
        <w:separator/>
      </w:r>
    </w:p>
  </w:endnote>
  <w:endnote w:type="continuationSeparator" w:id="0">
    <w:p w14:paraId="6268BAFB" w14:textId="77777777" w:rsidR="002730FF" w:rsidRDefault="002730FF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01DF90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8FB706" w14:textId="77777777" w:rsidR="009139A6" w:rsidRPr="009139A6" w:rsidRDefault="009139A6">
    <w:pPr>
      <w:pStyle w:val="Footer"/>
      <w:rPr>
        <w:rFonts w:ascii="Times New Roman" w:hAnsi="Times New Roman" w:cs="Times New Roman"/>
      </w:rPr>
    </w:pPr>
    <w:r w:rsidRPr="009139A6">
      <w:rPr>
        <w:rFonts w:ascii="Times New Roman" w:hAnsi="Times New Roman" w:cs="Times New Roman"/>
      </w:rPr>
      <w:t xml:space="preserve">Compilation copyright </w:t>
    </w:r>
    <w:proofErr w:type="spellStart"/>
    <w:r w:rsidRPr="009139A6">
      <w:rPr>
        <w:rFonts w:ascii="Times New Roman" w:hAnsi="Times New Roman" w:cs="Times New Roman"/>
      </w:rPr>
      <w:t>I.</w:t>
    </w:r>
    <w:proofErr w:type="gramStart"/>
    <w:r w:rsidRPr="009139A6">
      <w:rPr>
        <w:rFonts w:ascii="Times New Roman" w:hAnsi="Times New Roman"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8A075B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95AD797" w14:textId="77777777" w:rsidR="002730FF" w:rsidRDefault="002730FF" w:rsidP="009139A6">
      <w:r>
        <w:separator/>
      </w:r>
    </w:p>
  </w:footnote>
  <w:footnote w:type="continuationSeparator" w:id="0">
    <w:p w14:paraId="19F5E4B7" w14:textId="77777777" w:rsidR="002730FF" w:rsidRDefault="002730FF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1A0003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E7F5EF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D8F75D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730FF"/>
    <w:rsid w:val="000666E0"/>
    <w:rsid w:val="002510B7"/>
    <w:rsid w:val="002730FF"/>
    <w:rsid w:val="005C130B"/>
    <w:rsid w:val="00826F5C"/>
    <w:rsid w:val="009139A6"/>
    <w:rsid w:val="009448BB"/>
    <w:rsid w:val="00A3176C"/>
    <w:rsid w:val="00AE65F8"/>
    <w:rsid w:val="00BA00AB"/>
    <w:rsid w:val="00CB4ED9"/>
    <w:rsid w:val="00EB3209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C5C8251"/>
  <w15:chartTrackingRefBased/>
  <w15:docId w15:val="{AC7C70C2-DE67-416F-92D5-8594535A60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  <w:rPr>
      <w:rFonts w:eastAsiaTheme="minorEastAsia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Book1.dotx</Template>
  <TotalTime>1</TotalTime>
  <Pages>1</Pages>
  <Words>37</Words>
  <Characters>215</Characters>
  <Application>Microsoft Office Word</Application>
  <DocSecurity>0</DocSecurity>
  <Lines>1</Lines>
  <Paragraphs>1</Paragraphs>
  <ScaleCrop>false</ScaleCrop>
  <Company/>
  <LinksUpToDate>false</LinksUpToDate>
  <CharactersWithSpaces>251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2021-06-29T20:36:00Z</dcterms:created>
  <dcterms:modified xsi:type="dcterms:W3CDTF">2021-06-29T20:37:00Z</dcterms:modified>
</cp:coreProperties>
</file>