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D35A8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Edmund STRATTON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d.ca.1477)</w:t>
      </w:r>
    </w:p>
    <w:p w14:paraId="39803237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134D10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D801390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Oct.1477</w:t>
      </w:r>
      <w:r>
        <w:rPr>
          <w:rFonts w:ascii="Times New Roman" w:hAnsi="Times New Roman" w:cs="Times New Roman"/>
          <w:sz w:val="24"/>
          <w:szCs w:val="24"/>
        </w:rPr>
        <w:tab/>
        <w:t>Writ of mandamus to the Escheator of Suffolk, following his death.</w:t>
      </w:r>
    </w:p>
    <w:p w14:paraId="257B505C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(C.F.R. 1471-85 p.138)</w:t>
      </w:r>
    </w:p>
    <w:p w14:paraId="06C6931F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B06BA7F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2D5063" w14:textId="77777777" w:rsidR="0073479C" w:rsidRDefault="0073479C" w:rsidP="0073479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May 2021</w:t>
      </w:r>
    </w:p>
    <w:p w14:paraId="307A5D7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C2E6F" w14:textId="77777777" w:rsidR="0073479C" w:rsidRDefault="0073479C" w:rsidP="009139A6">
      <w:r>
        <w:separator/>
      </w:r>
    </w:p>
  </w:endnote>
  <w:endnote w:type="continuationSeparator" w:id="0">
    <w:p w14:paraId="36225A97" w14:textId="77777777" w:rsidR="0073479C" w:rsidRDefault="0073479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6948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25AED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9304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0840E" w14:textId="77777777" w:rsidR="0073479C" w:rsidRDefault="0073479C" w:rsidP="009139A6">
      <w:r>
        <w:separator/>
      </w:r>
    </w:p>
  </w:footnote>
  <w:footnote w:type="continuationSeparator" w:id="0">
    <w:p w14:paraId="5EA84B83" w14:textId="77777777" w:rsidR="0073479C" w:rsidRDefault="0073479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3679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B841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454B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79C"/>
    <w:rsid w:val="000666E0"/>
    <w:rsid w:val="002510B7"/>
    <w:rsid w:val="005C130B"/>
    <w:rsid w:val="0073479C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8FBE3"/>
  <w15:chartTrackingRefBased/>
  <w15:docId w15:val="{222C71CB-FE3B-4B8F-8713-77F25CEF6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2021-05-12T20:52:00Z</dcterms:created>
  <dcterms:modified xsi:type="dcterms:W3CDTF">2021-05-12T20:53:00Z</dcterms:modified>
</cp:coreProperties>
</file>