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6E03BE" w14:textId="77777777" w:rsidR="0097611C" w:rsidRDefault="0097611C" w:rsidP="0097611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STRETE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d.ca.1431)</w:t>
      </w:r>
    </w:p>
    <w:p w14:paraId="3C928F8D" w14:textId="77777777" w:rsidR="0097611C" w:rsidRDefault="0097611C" w:rsidP="0097611C">
      <w:pPr>
        <w:pStyle w:val="NoSpacing"/>
        <w:rPr>
          <w:rFonts w:cs="Times New Roman"/>
          <w:szCs w:val="24"/>
        </w:rPr>
      </w:pPr>
    </w:p>
    <w:p w14:paraId="5D99F3E8" w14:textId="77777777" w:rsidR="0097611C" w:rsidRDefault="0097611C" w:rsidP="0097611C">
      <w:pPr>
        <w:pStyle w:val="NoSpacing"/>
        <w:rPr>
          <w:rFonts w:cs="Times New Roman"/>
          <w:szCs w:val="24"/>
        </w:rPr>
      </w:pPr>
    </w:p>
    <w:p w14:paraId="762EE365" w14:textId="77777777" w:rsidR="0097611C" w:rsidRDefault="0097611C" w:rsidP="0097611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Jul.</w:t>
      </w:r>
      <w:r>
        <w:rPr>
          <w:rFonts w:cs="Times New Roman"/>
          <w:szCs w:val="24"/>
        </w:rPr>
        <w:tab/>
        <w:t>1431</w:t>
      </w:r>
      <w:r>
        <w:rPr>
          <w:rFonts w:cs="Times New Roman"/>
          <w:szCs w:val="24"/>
        </w:rPr>
        <w:tab/>
        <w:t xml:space="preserve">Writs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Escheators of Hertfordshire and </w:t>
      </w:r>
    </w:p>
    <w:p w14:paraId="7FD68AE8" w14:textId="77777777" w:rsidR="0097611C" w:rsidRDefault="0097611C" w:rsidP="0097611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Buckinghamshire.    (C.F.R. 1430-37 p.4)</w:t>
      </w:r>
    </w:p>
    <w:p w14:paraId="649BD1CD" w14:textId="77777777" w:rsidR="0097611C" w:rsidRDefault="0097611C" w:rsidP="0097611C">
      <w:pPr>
        <w:pStyle w:val="NoSpacing"/>
        <w:rPr>
          <w:rFonts w:cs="Times New Roman"/>
          <w:szCs w:val="24"/>
        </w:rPr>
      </w:pPr>
    </w:p>
    <w:p w14:paraId="48CC987D" w14:textId="77777777" w:rsidR="0097611C" w:rsidRDefault="0097611C" w:rsidP="0097611C">
      <w:pPr>
        <w:pStyle w:val="NoSpacing"/>
        <w:rPr>
          <w:rFonts w:cs="Times New Roman"/>
          <w:szCs w:val="24"/>
        </w:rPr>
      </w:pPr>
    </w:p>
    <w:p w14:paraId="6C02C647" w14:textId="77777777" w:rsidR="0097611C" w:rsidRDefault="0097611C" w:rsidP="0097611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4 June 2024</w:t>
      </w:r>
    </w:p>
    <w:p w14:paraId="2C3CB00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611196" w14:textId="77777777" w:rsidR="0097611C" w:rsidRDefault="0097611C" w:rsidP="009139A6">
      <w:r>
        <w:separator/>
      </w:r>
    </w:p>
  </w:endnote>
  <w:endnote w:type="continuationSeparator" w:id="0">
    <w:p w14:paraId="171E950D" w14:textId="77777777" w:rsidR="0097611C" w:rsidRDefault="0097611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678D1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7657C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260B5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F9F3E1" w14:textId="77777777" w:rsidR="0097611C" w:rsidRDefault="0097611C" w:rsidP="009139A6">
      <w:r>
        <w:separator/>
      </w:r>
    </w:p>
  </w:footnote>
  <w:footnote w:type="continuationSeparator" w:id="0">
    <w:p w14:paraId="3E2F4EFA" w14:textId="77777777" w:rsidR="0097611C" w:rsidRDefault="0097611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3AD8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91966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81203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11C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97611C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  <w:rsid w:val="00F7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B19734"/>
  <w15:chartTrackingRefBased/>
  <w15:docId w15:val="{908972E5-9378-4642-9193-261A9EB36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2024-06-04T18:38:00Z</dcterms:created>
  <dcterms:modified xsi:type="dcterms:W3CDTF">2024-06-04T18:38:00Z</dcterms:modified>
</cp:coreProperties>
</file>