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CA733A" w14:textId="6B9F1392" w:rsidR="00BA00AB" w:rsidRDefault="00C203C1" w:rsidP="009139A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  <w:u w:val="single"/>
        </w:rPr>
        <w:t>William STRUDTHER</w:t>
      </w:r>
      <w:r>
        <w:rPr>
          <w:rFonts w:cs="Times New Roman"/>
          <w:szCs w:val="24"/>
        </w:rPr>
        <w:t xml:space="preserve">       (d.1496)</w:t>
      </w:r>
    </w:p>
    <w:p w14:paraId="3F06E772" w14:textId="17D83D68" w:rsidR="00C203C1" w:rsidRDefault="00C203C1" w:rsidP="009139A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of Pontefract.</w:t>
      </w:r>
    </w:p>
    <w:p w14:paraId="080CBF44" w14:textId="77777777" w:rsidR="00C203C1" w:rsidRDefault="00C203C1" w:rsidP="009139A6">
      <w:pPr>
        <w:pStyle w:val="NoSpacing"/>
        <w:rPr>
          <w:rFonts w:cs="Times New Roman"/>
          <w:szCs w:val="24"/>
        </w:rPr>
      </w:pPr>
    </w:p>
    <w:p w14:paraId="1255F780" w14:textId="77777777" w:rsidR="00C203C1" w:rsidRDefault="00C203C1" w:rsidP="009139A6">
      <w:pPr>
        <w:pStyle w:val="NoSpacing"/>
        <w:rPr>
          <w:rFonts w:cs="Times New Roman"/>
          <w:szCs w:val="24"/>
        </w:rPr>
      </w:pPr>
    </w:p>
    <w:p w14:paraId="5917DCB2" w14:textId="11CCCE50" w:rsidR="00C203C1" w:rsidRDefault="009C5405" w:rsidP="009139A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10 Feb.1496</w:t>
      </w:r>
      <w:r>
        <w:rPr>
          <w:rFonts w:cs="Times New Roman"/>
          <w:szCs w:val="24"/>
        </w:rPr>
        <w:tab/>
        <w:t>He made his Will.   (W.Y.R. p.160)</w:t>
      </w:r>
    </w:p>
    <w:p w14:paraId="7B9BFF22" w14:textId="346D7DE0" w:rsidR="009C5405" w:rsidRDefault="009C5405" w:rsidP="009139A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10 Mar.</w:t>
      </w:r>
      <w:r>
        <w:rPr>
          <w:rFonts w:cs="Times New Roman"/>
          <w:szCs w:val="24"/>
        </w:rPr>
        <w:tab/>
        <w:t>Probate of his Will.   (ibid.)</w:t>
      </w:r>
    </w:p>
    <w:p w14:paraId="20E8F598" w14:textId="77777777" w:rsidR="009C5405" w:rsidRDefault="009C5405" w:rsidP="009139A6">
      <w:pPr>
        <w:pStyle w:val="NoSpacing"/>
        <w:rPr>
          <w:rFonts w:cs="Times New Roman"/>
          <w:szCs w:val="24"/>
        </w:rPr>
      </w:pPr>
    </w:p>
    <w:p w14:paraId="5D62A5A2" w14:textId="77777777" w:rsidR="009C5405" w:rsidRDefault="009C5405" w:rsidP="009139A6">
      <w:pPr>
        <w:pStyle w:val="NoSpacing"/>
        <w:rPr>
          <w:rFonts w:cs="Times New Roman"/>
          <w:szCs w:val="24"/>
        </w:rPr>
      </w:pPr>
    </w:p>
    <w:p w14:paraId="3BB6E454" w14:textId="086EF0BF" w:rsidR="009C5405" w:rsidRPr="00C203C1" w:rsidRDefault="009C5405" w:rsidP="009139A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22 September 2023</w:t>
      </w:r>
    </w:p>
    <w:sectPr w:rsidR="009C5405" w:rsidRPr="00C203C1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5D6085" w14:textId="77777777" w:rsidR="00C203C1" w:rsidRDefault="00C203C1" w:rsidP="009139A6">
      <w:r>
        <w:separator/>
      </w:r>
    </w:p>
  </w:endnote>
  <w:endnote w:type="continuationSeparator" w:id="0">
    <w:p w14:paraId="36E2F407" w14:textId="77777777" w:rsidR="00C203C1" w:rsidRDefault="00C203C1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46F58F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525601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>Compilation copyright I.S.Rogers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C2A3A1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B34AA4" w14:textId="77777777" w:rsidR="00C203C1" w:rsidRDefault="00C203C1" w:rsidP="009139A6">
      <w:r>
        <w:separator/>
      </w:r>
    </w:p>
  </w:footnote>
  <w:footnote w:type="continuationSeparator" w:id="0">
    <w:p w14:paraId="3241C26C" w14:textId="77777777" w:rsidR="00C203C1" w:rsidRDefault="00C203C1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CFCCB7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E7A0B6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FF81EB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03C1"/>
    <w:rsid w:val="000666E0"/>
    <w:rsid w:val="002510B7"/>
    <w:rsid w:val="005C130B"/>
    <w:rsid w:val="00826F5C"/>
    <w:rsid w:val="009139A6"/>
    <w:rsid w:val="009448BB"/>
    <w:rsid w:val="00947624"/>
    <w:rsid w:val="009C5405"/>
    <w:rsid w:val="00A3176C"/>
    <w:rsid w:val="00AE65F8"/>
    <w:rsid w:val="00BA00AB"/>
    <w:rsid w:val="00C203C1"/>
    <w:rsid w:val="00CB4ED9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B7B449"/>
  <w15:chartTrackingRefBased/>
  <w15:docId w15:val="{B587E738-A46F-4841-9551-65015EE58F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30</TotalTime>
  <Pages>1</Pages>
  <Words>23</Words>
  <Characters>133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2023-09-22T11:20:00Z</dcterms:created>
  <dcterms:modified xsi:type="dcterms:W3CDTF">2023-09-22T11:50:00Z</dcterms:modified>
</cp:coreProperties>
</file>