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3DC308" w14:textId="6572AE3E" w:rsidR="006B2F86" w:rsidRDefault="0018506E" w:rsidP="00E71FC3">
      <w:pPr>
        <w:pStyle w:val="NoSpacing"/>
      </w:pPr>
      <w:r>
        <w:rPr>
          <w:u w:val="single"/>
        </w:rPr>
        <w:t>Simon SYNGER</w:t>
      </w:r>
      <w:r>
        <w:t xml:space="preserve">      (fl.14</w:t>
      </w:r>
      <w:r w:rsidR="00F75818">
        <w:t>8</w:t>
      </w:r>
      <w:bookmarkStart w:id="0" w:name="_GoBack"/>
      <w:bookmarkEnd w:id="0"/>
      <w:r>
        <w:t>5)</w:t>
      </w:r>
    </w:p>
    <w:p w14:paraId="50C3E877" w14:textId="64883A17" w:rsidR="0018506E" w:rsidRDefault="0018506E" w:rsidP="00E71FC3">
      <w:pPr>
        <w:pStyle w:val="NoSpacing"/>
      </w:pPr>
      <w:r>
        <w:t xml:space="preserve">Rector of </w:t>
      </w:r>
      <w:proofErr w:type="spellStart"/>
      <w:r>
        <w:t>Shrawley</w:t>
      </w:r>
      <w:proofErr w:type="spellEnd"/>
      <w:r>
        <w:t>, Worcestershire.</w:t>
      </w:r>
    </w:p>
    <w:p w14:paraId="592974D2" w14:textId="26738EC8" w:rsidR="0018506E" w:rsidRDefault="0018506E" w:rsidP="00E71FC3">
      <w:pPr>
        <w:pStyle w:val="NoSpacing"/>
      </w:pPr>
    </w:p>
    <w:p w14:paraId="3A39571D" w14:textId="44CFBFD0" w:rsidR="0018506E" w:rsidRDefault="0018506E" w:rsidP="00E71FC3">
      <w:pPr>
        <w:pStyle w:val="NoSpacing"/>
      </w:pPr>
    </w:p>
    <w:p w14:paraId="70FE64F4" w14:textId="38A7D9CA" w:rsidR="0018506E" w:rsidRDefault="0018506E" w:rsidP="00E71FC3">
      <w:pPr>
        <w:pStyle w:val="NoSpacing"/>
      </w:pPr>
      <w:r>
        <w:t xml:space="preserve">   9 May1485</w:t>
      </w:r>
      <w:r>
        <w:tab/>
        <w:t xml:space="preserve">He was presented to the church of </w:t>
      </w:r>
      <w:proofErr w:type="spellStart"/>
      <w:r>
        <w:t>Shrawley</w:t>
      </w:r>
      <w:proofErr w:type="spellEnd"/>
      <w:r>
        <w:t>.  (C.P.R. 1476-85 p.524)</w:t>
      </w:r>
    </w:p>
    <w:p w14:paraId="1A5AF98B" w14:textId="2F241733" w:rsidR="0018506E" w:rsidRDefault="0018506E" w:rsidP="00E71FC3">
      <w:pPr>
        <w:pStyle w:val="NoSpacing"/>
      </w:pPr>
    </w:p>
    <w:p w14:paraId="169AC0DE" w14:textId="49E5C71C" w:rsidR="0018506E" w:rsidRDefault="0018506E" w:rsidP="00E71FC3">
      <w:pPr>
        <w:pStyle w:val="NoSpacing"/>
      </w:pPr>
    </w:p>
    <w:p w14:paraId="0F145B6F" w14:textId="3230576E" w:rsidR="0018506E" w:rsidRPr="0018506E" w:rsidRDefault="0018506E" w:rsidP="00E71FC3">
      <w:pPr>
        <w:pStyle w:val="NoSpacing"/>
      </w:pPr>
      <w:r>
        <w:t>23 June 2018</w:t>
      </w:r>
    </w:p>
    <w:sectPr w:rsidR="0018506E" w:rsidRPr="0018506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494502" w14:textId="77777777" w:rsidR="0018506E" w:rsidRDefault="0018506E" w:rsidP="00E71FC3">
      <w:pPr>
        <w:spacing w:after="0" w:line="240" w:lineRule="auto"/>
      </w:pPr>
      <w:r>
        <w:separator/>
      </w:r>
    </w:p>
  </w:endnote>
  <w:endnote w:type="continuationSeparator" w:id="0">
    <w:p w14:paraId="393BF962" w14:textId="77777777" w:rsidR="0018506E" w:rsidRDefault="0018506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D96F56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6FFCA0" w14:textId="77777777" w:rsidR="0018506E" w:rsidRDefault="0018506E" w:rsidP="00E71FC3">
      <w:pPr>
        <w:spacing w:after="0" w:line="240" w:lineRule="auto"/>
      </w:pPr>
      <w:r>
        <w:separator/>
      </w:r>
    </w:p>
  </w:footnote>
  <w:footnote w:type="continuationSeparator" w:id="0">
    <w:p w14:paraId="13A4B48B" w14:textId="77777777" w:rsidR="0018506E" w:rsidRDefault="0018506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06E"/>
    <w:rsid w:val="0018506E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75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546EFF"/>
  <w15:chartTrackingRefBased/>
  <w15:docId w15:val="{2EDE3FB6-998B-45FC-9639-158D8F08E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10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</cp:lastModifiedBy>
  <cp:revision>2</cp:revision>
  <dcterms:created xsi:type="dcterms:W3CDTF">2018-06-23T11:10:00Z</dcterms:created>
  <dcterms:modified xsi:type="dcterms:W3CDTF">2018-06-23T11:20:00Z</dcterms:modified>
</cp:coreProperties>
</file>