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656B0B" w14:textId="77777777" w:rsidR="00732300" w:rsidRDefault="00732300" w:rsidP="00732300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Richard SYNGLETON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fl.1486)</w:t>
      </w:r>
    </w:p>
    <w:p w14:paraId="20C87671" w14:textId="77777777" w:rsidR="00732300" w:rsidRDefault="00732300" w:rsidP="00732300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London. Upholsterer.</w:t>
      </w:r>
    </w:p>
    <w:p w14:paraId="457480D4" w14:textId="77777777" w:rsidR="00732300" w:rsidRDefault="00732300" w:rsidP="0073230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17F0C33" w14:textId="77777777" w:rsidR="00732300" w:rsidRDefault="00732300" w:rsidP="0073230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203C96F" w14:textId="77777777" w:rsidR="00732300" w:rsidRDefault="00732300" w:rsidP="00732300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1486</w:t>
      </w:r>
      <w:r>
        <w:rPr>
          <w:rFonts w:ascii="Times New Roman" w:hAnsi="Times New Roman" w:cs="Times New Roman"/>
          <w:sz w:val="24"/>
          <w:szCs w:val="24"/>
        </w:rPr>
        <w:tab/>
        <w:t xml:space="preserve">He made a plaint of debt against Ralph </w:t>
      </w:r>
      <w:proofErr w:type="spellStart"/>
      <w:r>
        <w:rPr>
          <w:rFonts w:ascii="Times New Roman" w:hAnsi="Times New Roman" w:cs="Times New Roman"/>
          <w:sz w:val="24"/>
          <w:szCs w:val="24"/>
        </w:rPr>
        <w:t>Cantley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of Grantham(q.v.), Henry</w:t>
      </w:r>
    </w:p>
    <w:p w14:paraId="0653770D" w14:textId="77777777" w:rsidR="00732300" w:rsidRDefault="00732300" w:rsidP="00732300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>
        <w:rPr>
          <w:rFonts w:ascii="Times New Roman" w:hAnsi="Times New Roman" w:cs="Times New Roman"/>
          <w:sz w:val="24"/>
          <w:szCs w:val="24"/>
        </w:rPr>
        <w:t>Claye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of Kingston-upon-Thames, Surrey(q.v.), John </w:t>
      </w:r>
      <w:proofErr w:type="spellStart"/>
      <w:r>
        <w:rPr>
          <w:rFonts w:ascii="Times New Roman" w:hAnsi="Times New Roman" w:cs="Times New Roman"/>
          <w:sz w:val="24"/>
          <w:szCs w:val="24"/>
        </w:rPr>
        <w:t>Fyssher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of London,</w:t>
      </w:r>
    </w:p>
    <w:p w14:paraId="4B0AEB63" w14:textId="77777777" w:rsidR="00732300" w:rsidRDefault="00732300" w:rsidP="00732300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>
        <w:rPr>
          <w:rFonts w:ascii="Times New Roman" w:hAnsi="Times New Roman" w:cs="Times New Roman"/>
          <w:sz w:val="24"/>
          <w:szCs w:val="24"/>
        </w:rPr>
        <w:t>armourer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(q.v.), Thomas Baker of Great Baddow(q.v.), Thomas </w:t>
      </w:r>
      <w:proofErr w:type="spellStart"/>
      <w:r>
        <w:rPr>
          <w:rFonts w:ascii="Times New Roman" w:hAnsi="Times New Roman" w:cs="Times New Roman"/>
          <w:sz w:val="24"/>
          <w:szCs w:val="24"/>
        </w:rPr>
        <w:t>Polcryche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of</w:t>
      </w:r>
    </w:p>
    <w:p w14:paraId="7CF5219C" w14:textId="77777777" w:rsidR="00732300" w:rsidRDefault="00732300" w:rsidP="00732300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Chelmsford(q.v.) and his wife, Mary(q.v.).</w:t>
      </w:r>
    </w:p>
    <w:p w14:paraId="6317460C" w14:textId="77777777" w:rsidR="00732300" w:rsidRDefault="00732300" w:rsidP="00732300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( </w:t>
      </w:r>
      <w:hyperlink r:id="rId6" w:history="1">
        <w:r w:rsidRPr="00F51A34">
          <w:rPr>
            <w:rStyle w:val="Hyperlink"/>
            <w:rFonts w:ascii="Times New Roman" w:hAnsi="Times New Roman" w:cs="Times New Roman"/>
            <w:sz w:val="24"/>
            <w:szCs w:val="24"/>
          </w:rPr>
          <w:t>https://waalt.uh.edu/index.php/CP40no895Index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)</w:t>
      </w:r>
    </w:p>
    <w:p w14:paraId="0EE71540" w14:textId="77777777" w:rsidR="00732300" w:rsidRDefault="00732300" w:rsidP="0073230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226F863" w14:textId="77777777" w:rsidR="00732300" w:rsidRDefault="00732300" w:rsidP="0073230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C13DA63" w14:textId="77777777" w:rsidR="00732300" w:rsidRDefault="00732300" w:rsidP="00732300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4 June 2022</w:t>
      </w:r>
    </w:p>
    <w:p w14:paraId="21BA8015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A7CC2B" w14:textId="77777777" w:rsidR="00732300" w:rsidRDefault="00732300" w:rsidP="009139A6">
      <w:r>
        <w:separator/>
      </w:r>
    </w:p>
  </w:endnote>
  <w:endnote w:type="continuationSeparator" w:id="0">
    <w:p w14:paraId="7FCF205B" w14:textId="77777777" w:rsidR="00732300" w:rsidRDefault="00732300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9A5377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2550C0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00A430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D0756E" w14:textId="77777777" w:rsidR="00732300" w:rsidRDefault="00732300" w:rsidP="009139A6">
      <w:r>
        <w:separator/>
      </w:r>
    </w:p>
  </w:footnote>
  <w:footnote w:type="continuationSeparator" w:id="0">
    <w:p w14:paraId="7B50CCBE" w14:textId="77777777" w:rsidR="00732300" w:rsidRDefault="00732300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D70043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AA514F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03C553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2300"/>
    <w:rsid w:val="000666E0"/>
    <w:rsid w:val="002510B7"/>
    <w:rsid w:val="005C130B"/>
    <w:rsid w:val="00732300"/>
    <w:rsid w:val="00826F5C"/>
    <w:rsid w:val="009139A6"/>
    <w:rsid w:val="009448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E41E54"/>
  <w15:chartTrackingRefBased/>
  <w15:docId w15:val="{F3BD1366-2583-490C-BFAC-920A0718EA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73230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aalt.uh.edu/index.php/CP40no895Index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68</Words>
  <Characters>392</Characters>
  <Application>Microsoft Office Word</Application>
  <DocSecurity>0</DocSecurity>
  <Lines>3</Lines>
  <Paragraphs>1</Paragraphs>
  <ScaleCrop>false</ScaleCrop>
  <Company/>
  <LinksUpToDate>false</LinksUpToDate>
  <CharactersWithSpaces>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2022-06-04T15:39:00Z</dcterms:created>
  <dcterms:modified xsi:type="dcterms:W3CDTF">2022-06-04T15:39:00Z</dcterms:modified>
</cp:coreProperties>
</file>