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2DDF36" w14:textId="69567379" w:rsidR="00BA00AB" w:rsidRDefault="002C428A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Richard SYSSOTTSON</w:t>
      </w:r>
      <w:r>
        <w:rPr>
          <w:rFonts w:cs="Times New Roman"/>
          <w:szCs w:val="24"/>
        </w:rPr>
        <w:t xml:space="preserve">       (d.1432)</w:t>
      </w:r>
    </w:p>
    <w:p w14:paraId="664D1D0F" w14:textId="77777777" w:rsidR="002C428A" w:rsidRDefault="002C428A" w:rsidP="009139A6">
      <w:pPr>
        <w:pStyle w:val="NoSpacing"/>
        <w:rPr>
          <w:rFonts w:cs="Times New Roman"/>
          <w:szCs w:val="24"/>
        </w:rPr>
      </w:pPr>
    </w:p>
    <w:p w14:paraId="15E7ACE3" w14:textId="77777777" w:rsidR="002C428A" w:rsidRDefault="002C428A" w:rsidP="009139A6">
      <w:pPr>
        <w:pStyle w:val="NoSpacing"/>
        <w:rPr>
          <w:rFonts w:cs="Times New Roman"/>
          <w:szCs w:val="24"/>
        </w:rPr>
      </w:pPr>
    </w:p>
    <w:p w14:paraId="7D8E3B31" w14:textId="76933F38" w:rsidR="002C428A" w:rsidRDefault="002C428A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16 Jan.1432</w:t>
      </w:r>
      <w:r>
        <w:rPr>
          <w:rFonts w:cs="Times New Roman"/>
          <w:szCs w:val="24"/>
        </w:rPr>
        <w:tab/>
        <w:t>He made his Will.   (W.Y.R. p.163)</w:t>
      </w:r>
    </w:p>
    <w:p w14:paraId="6F689165" w14:textId="362969A7" w:rsidR="002C428A" w:rsidRDefault="002C428A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27 Feb.</w:t>
      </w:r>
      <w:r>
        <w:rPr>
          <w:rFonts w:cs="Times New Roman"/>
          <w:szCs w:val="24"/>
        </w:rPr>
        <w:tab/>
        <w:t>Probate of his Will.    (ibid.)</w:t>
      </w:r>
    </w:p>
    <w:p w14:paraId="0811138E" w14:textId="77777777" w:rsidR="002C428A" w:rsidRDefault="002C428A" w:rsidP="009139A6">
      <w:pPr>
        <w:pStyle w:val="NoSpacing"/>
        <w:rPr>
          <w:rFonts w:cs="Times New Roman"/>
          <w:szCs w:val="24"/>
        </w:rPr>
      </w:pPr>
    </w:p>
    <w:p w14:paraId="2162B71B" w14:textId="77777777" w:rsidR="002C428A" w:rsidRDefault="002C428A" w:rsidP="009139A6">
      <w:pPr>
        <w:pStyle w:val="NoSpacing"/>
        <w:rPr>
          <w:rFonts w:cs="Times New Roman"/>
          <w:szCs w:val="24"/>
        </w:rPr>
      </w:pPr>
    </w:p>
    <w:p w14:paraId="0D910F48" w14:textId="1FA82779" w:rsidR="002C428A" w:rsidRPr="002C428A" w:rsidRDefault="002C428A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30 November 2023</w:t>
      </w:r>
    </w:p>
    <w:sectPr w:rsidR="002C428A" w:rsidRPr="002C428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7BE8B7" w14:textId="77777777" w:rsidR="002C428A" w:rsidRDefault="002C428A" w:rsidP="009139A6">
      <w:r>
        <w:separator/>
      </w:r>
    </w:p>
  </w:endnote>
  <w:endnote w:type="continuationSeparator" w:id="0">
    <w:p w14:paraId="6CCE7690" w14:textId="77777777" w:rsidR="002C428A" w:rsidRDefault="002C428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6D6FBF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5D05A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E9CAA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9FE441" w14:textId="77777777" w:rsidR="002C428A" w:rsidRDefault="002C428A" w:rsidP="009139A6">
      <w:r>
        <w:separator/>
      </w:r>
    </w:p>
  </w:footnote>
  <w:footnote w:type="continuationSeparator" w:id="0">
    <w:p w14:paraId="34D1B05B" w14:textId="77777777" w:rsidR="002C428A" w:rsidRDefault="002C428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259B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F3C78F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1FFDF2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28A"/>
    <w:rsid w:val="000666E0"/>
    <w:rsid w:val="002510B7"/>
    <w:rsid w:val="002C428A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CE4B48"/>
  <w15:chartTrackingRefBased/>
  <w15:docId w15:val="{E6CA0AED-768D-461C-9E31-0741A5FAA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3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2023-11-30T19:26:00Z</dcterms:created>
  <dcterms:modified xsi:type="dcterms:W3CDTF">2023-11-30T19:29:00Z</dcterms:modified>
</cp:coreProperties>
</file>