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ADA18" w14:textId="0308BBA5" w:rsidR="00BA00AB" w:rsidRDefault="008E2A3C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Alyson THORNETON</w:t>
      </w:r>
      <w:r>
        <w:rPr>
          <w:rFonts w:cs="Times New Roman"/>
          <w:szCs w:val="24"/>
        </w:rPr>
        <w:t xml:space="preserve">       (d.1509-10)</w:t>
      </w:r>
    </w:p>
    <w:p w14:paraId="5ECA66AC" w14:textId="4677B9F6" w:rsidR="008E2A3C" w:rsidRDefault="008E2A3C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York. Widow.</w:t>
      </w:r>
    </w:p>
    <w:p w14:paraId="1EC91D90" w14:textId="77777777" w:rsidR="008E2A3C" w:rsidRDefault="008E2A3C" w:rsidP="009139A6">
      <w:pPr>
        <w:pStyle w:val="NoSpacing"/>
        <w:rPr>
          <w:rFonts w:cs="Times New Roman"/>
          <w:szCs w:val="24"/>
        </w:rPr>
      </w:pPr>
    </w:p>
    <w:p w14:paraId="580C14F3" w14:textId="77777777" w:rsidR="008E2A3C" w:rsidRDefault="008E2A3C" w:rsidP="009139A6">
      <w:pPr>
        <w:pStyle w:val="NoSpacing"/>
        <w:rPr>
          <w:rFonts w:cs="Times New Roman"/>
          <w:szCs w:val="24"/>
        </w:rPr>
      </w:pPr>
    </w:p>
    <w:p w14:paraId="4403FBEF" w14:textId="174FD1E4" w:rsidR="008E2A3C" w:rsidRDefault="008E2A3C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= John.    (W.Y.R. p.167)</w:t>
      </w:r>
    </w:p>
    <w:p w14:paraId="1A2DBF75" w14:textId="77777777" w:rsidR="008E2A3C" w:rsidRDefault="008E2A3C" w:rsidP="009139A6">
      <w:pPr>
        <w:pStyle w:val="NoSpacing"/>
        <w:rPr>
          <w:rFonts w:cs="Times New Roman"/>
          <w:szCs w:val="24"/>
        </w:rPr>
      </w:pPr>
    </w:p>
    <w:p w14:paraId="4AE8A64C" w14:textId="77777777" w:rsidR="008E2A3C" w:rsidRDefault="008E2A3C" w:rsidP="009139A6">
      <w:pPr>
        <w:pStyle w:val="NoSpacing"/>
        <w:rPr>
          <w:rFonts w:cs="Times New Roman"/>
          <w:szCs w:val="24"/>
        </w:rPr>
      </w:pPr>
    </w:p>
    <w:p w14:paraId="7B04377F" w14:textId="21255AC8" w:rsidR="008E2A3C" w:rsidRDefault="008E2A3C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23 Oct.1509</w:t>
      </w:r>
      <w:r>
        <w:rPr>
          <w:rFonts w:cs="Times New Roman"/>
          <w:szCs w:val="24"/>
        </w:rPr>
        <w:tab/>
        <w:t>She made her Will.   (ibid.)</w:t>
      </w:r>
    </w:p>
    <w:p w14:paraId="127226E7" w14:textId="472771B8" w:rsidR="008E2A3C" w:rsidRDefault="008E2A3C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 Apr.1510</w:t>
      </w:r>
      <w:r>
        <w:rPr>
          <w:rFonts w:cs="Times New Roman"/>
          <w:szCs w:val="24"/>
        </w:rPr>
        <w:tab/>
        <w:t>Probate of her Will.   (ibid.)</w:t>
      </w:r>
    </w:p>
    <w:p w14:paraId="421B1914" w14:textId="77777777" w:rsidR="008E2A3C" w:rsidRDefault="008E2A3C" w:rsidP="009139A6">
      <w:pPr>
        <w:pStyle w:val="NoSpacing"/>
        <w:rPr>
          <w:rFonts w:cs="Times New Roman"/>
          <w:szCs w:val="24"/>
        </w:rPr>
      </w:pPr>
    </w:p>
    <w:p w14:paraId="578B2D16" w14:textId="77777777" w:rsidR="008E2A3C" w:rsidRDefault="008E2A3C" w:rsidP="009139A6">
      <w:pPr>
        <w:pStyle w:val="NoSpacing"/>
        <w:rPr>
          <w:rFonts w:cs="Times New Roman"/>
          <w:szCs w:val="24"/>
        </w:rPr>
      </w:pPr>
    </w:p>
    <w:p w14:paraId="6682F1FA" w14:textId="594AE39E" w:rsidR="008E2A3C" w:rsidRPr="008E2A3C" w:rsidRDefault="008E2A3C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21 January 2024</w:t>
      </w:r>
    </w:p>
    <w:sectPr w:rsidR="008E2A3C" w:rsidRPr="008E2A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D1D585" w14:textId="77777777" w:rsidR="008E2A3C" w:rsidRDefault="008E2A3C" w:rsidP="009139A6">
      <w:r>
        <w:separator/>
      </w:r>
    </w:p>
  </w:endnote>
  <w:endnote w:type="continuationSeparator" w:id="0">
    <w:p w14:paraId="568F4875" w14:textId="77777777" w:rsidR="008E2A3C" w:rsidRDefault="008E2A3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CE6D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EB146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1339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1AF3F" w14:textId="77777777" w:rsidR="008E2A3C" w:rsidRDefault="008E2A3C" w:rsidP="009139A6">
      <w:r>
        <w:separator/>
      </w:r>
    </w:p>
  </w:footnote>
  <w:footnote w:type="continuationSeparator" w:id="0">
    <w:p w14:paraId="0BE1BCEC" w14:textId="77777777" w:rsidR="008E2A3C" w:rsidRDefault="008E2A3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EAF8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6DCB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AA8F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A3C"/>
    <w:rsid w:val="000666E0"/>
    <w:rsid w:val="002510B7"/>
    <w:rsid w:val="005C130B"/>
    <w:rsid w:val="00826F5C"/>
    <w:rsid w:val="008E2A3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CCEE5D"/>
  <w15:chartTrackingRefBased/>
  <w15:docId w15:val="{63DE05EC-C56D-4E97-9AF4-6ACD3FDA0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4</TotalTime>
  <Pages>1</Pages>
  <Words>27</Words>
  <Characters>156</Characters>
  <Application>Microsoft Office Word</Application>
  <DocSecurity>0</DocSecurity>
  <Lines>1</Lines>
  <Paragraphs>1</Paragraphs>
  <ScaleCrop>false</ScaleCrop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2024-01-21T20:22:00Z</dcterms:created>
  <dcterms:modified xsi:type="dcterms:W3CDTF">2024-01-21T20:26:00Z</dcterms:modified>
</cp:coreProperties>
</file>