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800852" w14:textId="1E338C30" w:rsidR="00BA00AB" w:rsidRDefault="00462FA7" w:rsidP="00462FA7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John THORP</w:t>
      </w:r>
      <w:r>
        <w:rPr>
          <w:rFonts w:cs="Times New Roman"/>
          <w:szCs w:val="24"/>
        </w:rPr>
        <w:t xml:space="preserve">     (d.1443)</w:t>
      </w:r>
    </w:p>
    <w:p w14:paraId="224C922F" w14:textId="28F6A0E4" w:rsidR="00462FA7" w:rsidRDefault="00462FA7" w:rsidP="00462FA7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of Scarborough.</w:t>
      </w:r>
    </w:p>
    <w:p w14:paraId="0E5B0210" w14:textId="77777777" w:rsidR="00462FA7" w:rsidRDefault="00462FA7" w:rsidP="00462FA7">
      <w:pPr>
        <w:pStyle w:val="NoSpacing"/>
        <w:jc w:val="both"/>
        <w:rPr>
          <w:rFonts w:cs="Times New Roman"/>
          <w:szCs w:val="24"/>
        </w:rPr>
      </w:pPr>
    </w:p>
    <w:p w14:paraId="217D8C74" w14:textId="77777777" w:rsidR="00462FA7" w:rsidRDefault="00462FA7" w:rsidP="00462FA7">
      <w:pPr>
        <w:pStyle w:val="NoSpacing"/>
        <w:jc w:val="both"/>
        <w:rPr>
          <w:rFonts w:cs="Times New Roman"/>
          <w:szCs w:val="24"/>
        </w:rPr>
      </w:pPr>
    </w:p>
    <w:p w14:paraId="5E7AB0E9" w14:textId="5228F4EA" w:rsidR="00462FA7" w:rsidRDefault="00462FA7" w:rsidP="00462FA7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21 Sep.1443</w:t>
      </w:r>
      <w:r>
        <w:rPr>
          <w:rFonts w:cs="Times New Roman"/>
          <w:szCs w:val="24"/>
        </w:rPr>
        <w:tab/>
        <w:t>He made his Will.   (W.Y.R. p.168)</w:t>
      </w:r>
    </w:p>
    <w:p w14:paraId="6662C10C" w14:textId="1448DBF2" w:rsidR="00462FA7" w:rsidRDefault="00462FA7" w:rsidP="00462FA7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6 Nov.</w:t>
      </w:r>
      <w:r>
        <w:rPr>
          <w:rFonts w:cs="Times New Roman"/>
          <w:szCs w:val="24"/>
        </w:rPr>
        <w:tab/>
        <w:t>Probate of his Will.  (ibid.)</w:t>
      </w:r>
    </w:p>
    <w:p w14:paraId="5CABF969" w14:textId="77777777" w:rsidR="00462FA7" w:rsidRDefault="00462FA7" w:rsidP="00462FA7">
      <w:pPr>
        <w:pStyle w:val="NoSpacing"/>
        <w:jc w:val="both"/>
        <w:rPr>
          <w:rFonts w:cs="Times New Roman"/>
          <w:szCs w:val="24"/>
        </w:rPr>
      </w:pPr>
    </w:p>
    <w:p w14:paraId="38623F9C" w14:textId="77777777" w:rsidR="00462FA7" w:rsidRDefault="00462FA7" w:rsidP="00462FA7">
      <w:pPr>
        <w:pStyle w:val="NoSpacing"/>
        <w:jc w:val="both"/>
        <w:rPr>
          <w:rFonts w:cs="Times New Roman"/>
          <w:szCs w:val="24"/>
        </w:rPr>
      </w:pPr>
    </w:p>
    <w:p w14:paraId="256109B7" w14:textId="326080D7" w:rsidR="00462FA7" w:rsidRPr="00462FA7" w:rsidRDefault="00462FA7" w:rsidP="00462FA7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2 February 2024</w:t>
      </w:r>
    </w:p>
    <w:sectPr w:rsidR="00462FA7" w:rsidRPr="00462FA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FFDABA" w14:textId="77777777" w:rsidR="00462FA7" w:rsidRDefault="00462FA7" w:rsidP="009139A6">
      <w:r>
        <w:separator/>
      </w:r>
    </w:p>
  </w:endnote>
  <w:endnote w:type="continuationSeparator" w:id="0">
    <w:p w14:paraId="0741513C" w14:textId="77777777" w:rsidR="00462FA7" w:rsidRDefault="00462FA7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315833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F1889C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E34432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8AC9CA" w14:textId="77777777" w:rsidR="00462FA7" w:rsidRDefault="00462FA7" w:rsidP="009139A6">
      <w:r>
        <w:separator/>
      </w:r>
    </w:p>
  </w:footnote>
  <w:footnote w:type="continuationSeparator" w:id="0">
    <w:p w14:paraId="65F0194D" w14:textId="77777777" w:rsidR="00462FA7" w:rsidRDefault="00462FA7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432164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659F94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47B4E4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2FA7"/>
    <w:rsid w:val="000666E0"/>
    <w:rsid w:val="002510B7"/>
    <w:rsid w:val="00462FA7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8114B1"/>
  <w15:chartTrackingRefBased/>
  <w15:docId w15:val="{4BB048CD-03A9-421E-9510-CB2BC0D77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3</TotalTime>
  <Pages>1</Pages>
  <Words>21</Words>
  <Characters>125</Characters>
  <Application>Microsoft Office Word</Application>
  <DocSecurity>0</DocSecurity>
  <Lines>1</Lines>
  <Paragraphs>1</Paragraphs>
  <ScaleCrop>false</ScaleCrop>
  <Company/>
  <LinksUpToDate>false</LinksUpToDate>
  <CharactersWithSpaces>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2024-02-02T19:55:00Z</dcterms:created>
  <dcterms:modified xsi:type="dcterms:W3CDTF">2024-02-02T19:58:00Z</dcterms:modified>
</cp:coreProperties>
</file>