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DD8FA6" w14:textId="3901E8CC" w:rsidR="00BA00AB" w:rsidRDefault="006F6CC0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Laurence TOTOFT</w:t>
      </w:r>
      <w:r>
        <w:rPr>
          <w:rFonts w:ascii="Times New Roman" w:hAnsi="Times New Roman" w:cs="Times New Roman"/>
          <w:sz w:val="24"/>
          <w:szCs w:val="24"/>
        </w:rPr>
        <w:t xml:space="preserve">      (fl.1481-2)</w:t>
      </w:r>
    </w:p>
    <w:p w14:paraId="194CBBBE" w14:textId="0ACCE660" w:rsidR="006F6CC0" w:rsidRDefault="006F6CC0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Cambridge University.</w:t>
      </w:r>
    </w:p>
    <w:p w14:paraId="71AE98BC" w14:textId="52265669" w:rsidR="006F6CC0" w:rsidRDefault="006F6CC0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3CDEC90" w14:textId="2DF911CD" w:rsidR="006F6CC0" w:rsidRDefault="006F6CC0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72CB5DF" w14:textId="140ADE85" w:rsidR="006F6CC0" w:rsidRDefault="006F6CC0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1481-2</w:t>
      </w:r>
      <w:r>
        <w:rPr>
          <w:rFonts w:ascii="Times New Roman" w:hAnsi="Times New Roman" w:cs="Times New Roman"/>
          <w:sz w:val="24"/>
          <w:szCs w:val="24"/>
        </w:rPr>
        <w:tab/>
        <w:t>B.A.</w:t>
      </w:r>
    </w:p>
    <w:p w14:paraId="0007611F" w14:textId="62778676" w:rsidR="006F6CC0" w:rsidRDefault="006F6CC0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BD5678">
        <w:rPr>
          <w:rFonts w:ascii="Times New Roman" w:hAnsi="Times New Roman" w:cs="Times New Roman"/>
          <w:sz w:val="24"/>
          <w:szCs w:val="24"/>
        </w:rPr>
        <w:t>(Alumni Cantab. vol.1 part 4</w:t>
      </w:r>
      <w:r>
        <w:rPr>
          <w:rFonts w:ascii="Times New Roman" w:hAnsi="Times New Roman" w:cs="Times New Roman"/>
          <w:sz w:val="24"/>
          <w:szCs w:val="24"/>
        </w:rPr>
        <w:t xml:space="preserve"> p.2</w:t>
      </w:r>
      <w:r>
        <w:rPr>
          <w:rFonts w:ascii="Times New Roman" w:hAnsi="Times New Roman" w:cs="Times New Roman"/>
          <w:sz w:val="24"/>
          <w:szCs w:val="24"/>
        </w:rPr>
        <w:t>55)</w:t>
      </w:r>
    </w:p>
    <w:p w14:paraId="1E6E44A5" w14:textId="074C3760" w:rsidR="006F6CC0" w:rsidRDefault="006F6CC0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1F511A7" w14:textId="01B2FADB" w:rsidR="006F6CC0" w:rsidRDefault="006F6CC0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A4E461A" w14:textId="0D3D4645" w:rsidR="006F6CC0" w:rsidRPr="006F6CC0" w:rsidRDefault="006F6CC0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 November 2021</w:t>
      </w:r>
    </w:p>
    <w:sectPr w:rsidR="006F6CC0" w:rsidRPr="006F6C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F04E5B" w14:textId="77777777" w:rsidR="006F6CC0" w:rsidRDefault="006F6CC0" w:rsidP="009139A6">
      <w:r>
        <w:separator/>
      </w:r>
    </w:p>
  </w:endnote>
  <w:endnote w:type="continuationSeparator" w:id="0">
    <w:p w14:paraId="0F34C1D8" w14:textId="77777777" w:rsidR="006F6CC0" w:rsidRDefault="006F6CC0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1362DF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3C4A2F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02E959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DC8E93" w14:textId="77777777" w:rsidR="006F6CC0" w:rsidRDefault="006F6CC0" w:rsidP="009139A6">
      <w:r>
        <w:separator/>
      </w:r>
    </w:p>
  </w:footnote>
  <w:footnote w:type="continuationSeparator" w:id="0">
    <w:p w14:paraId="304F0C89" w14:textId="77777777" w:rsidR="006F6CC0" w:rsidRDefault="006F6CC0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BC830E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EE3B5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EA837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CC0"/>
    <w:rsid w:val="000666E0"/>
    <w:rsid w:val="002510B7"/>
    <w:rsid w:val="005C130B"/>
    <w:rsid w:val="006F6CC0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0C9BF8"/>
  <w15:chartTrackingRefBased/>
  <w15:docId w15:val="{F5A20FDF-1F87-4C99-A706-D5B99B5BC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2</TotalTime>
  <Pages>1</Pages>
  <Words>20</Words>
  <Characters>118</Characters>
  <Application>Microsoft Office Word</Application>
  <DocSecurity>0</DocSecurity>
  <Lines>1</Lines>
  <Paragraphs>1</Paragraphs>
  <ScaleCrop>false</ScaleCrop>
  <Company/>
  <LinksUpToDate>false</LinksUpToDate>
  <CharactersWithSpaces>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2021-11-28T20:48:00Z</dcterms:created>
  <dcterms:modified xsi:type="dcterms:W3CDTF">2021-11-28T20:50:00Z</dcterms:modified>
</cp:coreProperties>
</file>