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61D" w:rsidRDefault="0009261D" w:rsidP="0009261D">
      <w:pPr>
        <w:pStyle w:val="NoSpacing"/>
      </w:pPr>
      <w:r>
        <w:rPr>
          <w:u w:val="single"/>
        </w:rPr>
        <w:t>William TREGELEST</w:t>
      </w:r>
      <w:r>
        <w:t xml:space="preserve">     </w:t>
      </w:r>
      <w:proofErr w:type="gramStart"/>
      <w:r>
        <w:t xml:space="preserve">   (</w:t>
      </w:r>
      <w:proofErr w:type="gramEnd"/>
      <w:r>
        <w:t>fl.1428)</w:t>
      </w:r>
    </w:p>
    <w:p w:rsidR="0009261D" w:rsidRDefault="0009261D" w:rsidP="0009261D">
      <w:pPr>
        <w:pStyle w:val="NoSpacing"/>
      </w:pPr>
      <w:r>
        <w:t>of Launceston Priory.</w:t>
      </w:r>
    </w:p>
    <w:p w:rsidR="0009261D" w:rsidRDefault="0009261D" w:rsidP="0009261D">
      <w:pPr>
        <w:pStyle w:val="NoSpacing"/>
      </w:pPr>
    </w:p>
    <w:p w:rsidR="0009261D" w:rsidRDefault="0009261D" w:rsidP="0009261D">
      <w:pPr>
        <w:pStyle w:val="NoSpacing"/>
      </w:pPr>
    </w:p>
    <w:p w:rsidR="007515DA" w:rsidRDefault="007515DA" w:rsidP="007515DA">
      <w:pPr>
        <w:pStyle w:val="NoSpacing"/>
        <w:ind w:left="1440" w:hanging="1440"/>
      </w:pPr>
      <w:r>
        <w:t>20 Sep.1427</w:t>
      </w:r>
      <w:r>
        <w:tab/>
        <w:t xml:space="preserve">He was ordained sub-deacon in </w:t>
      </w:r>
      <w:proofErr w:type="spellStart"/>
      <w:r>
        <w:t>Chudleigh</w:t>
      </w:r>
      <w:proofErr w:type="spellEnd"/>
      <w:r>
        <w:t xml:space="preserve"> Parish Church, Devon, by the Bishop.</w:t>
      </w:r>
    </w:p>
    <w:p w:rsidR="007515DA" w:rsidRDefault="007515DA" w:rsidP="0009261D">
      <w:pPr>
        <w:pStyle w:val="NoSpacing"/>
      </w:pPr>
      <w:r>
        <w:tab/>
      </w:r>
      <w:r>
        <w:tab/>
        <w:t>(“Register of Edmund Lacy, Bishop of Exeter 1420-55” part 4 p.114)</w:t>
      </w:r>
    </w:p>
    <w:p w:rsidR="0009261D" w:rsidRDefault="0009261D" w:rsidP="0009261D">
      <w:pPr>
        <w:pStyle w:val="NoSpacing"/>
        <w:ind w:left="1440" w:hanging="1440"/>
      </w:pPr>
      <w:r>
        <w:t>20 Mar.1428</w:t>
      </w:r>
      <w:r>
        <w:tab/>
        <w:t xml:space="preserve">He was ordained deacon in the parish Church of </w:t>
      </w:r>
      <w:proofErr w:type="spellStart"/>
      <w:r>
        <w:t>Chudleigh</w:t>
      </w:r>
      <w:proofErr w:type="spellEnd"/>
      <w:r>
        <w:t>, Devon.</w:t>
      </w:r>
    </w:p>
    <w:p w:rsidR="0009261D" w:rsidRDefault="007515DA" w:rsidP="0009261D">
      <w:pPr>
        <w:pStyle w:val="NoSpacing"/>
      </w:pPr>
      <w:r>
        <w:tab/>
      </w:r>
      <w:r>
        <w:tab/>
        <w:t>(ibid.</w:t>
      </w:r>
      <w:r w:rsidR="0009261D">
        <w:t xml:space="preserve"> p.118)</w:t>
      </w:r>
    </w:p>
    <w:p w:rsidR="00B76D9C" w:rsidRDefault="00B76D9C" w:rsidP="0009261D">
      <w:pPr>
        <w:pStyle w:val="NoSpacing"/>
      </w:pPr>
      <w:r>
        <w:t>29 May</w:t>
      </w:r>
      <w:r>
        <w:tab/>
        <w:t>He was ordained priest in the same place by the Bishop.  (ibid.p.120)</w:t>
      </w:r>
    </w:p>
    <w:p w:rsidR="0009261D" w:rsidRDefault="0009261D" w:rsidP="0009261D">
      <w:pPr>
        <w:pStyle w:val="NoSpacing"/>
      </w:pPr>
    </w:p>
    <w:p w:rsidR="006B2F86" w:rsidRDefault="007515DA" w:rsidP="0009261D">
      <w:pPr>
        <w:pStyle w:val="NoSpacing"/>
      </w:pPr>
    </w:p>
    <w:p w:rsidR="00B76D9C" w:rsidRDefault="00B76D9C" w:rsidP="0009261D">
      <w:pPr>
        <w:pStyle w:val="NoSpacing"/>
      </w:pPr>
      <w:r>
        <w:t>22 June 2016</w:t>
      </w:r>
    </w:p>
    <w:p w:rsidR="007515DA" w:rsidRPr="0009261D" w:rsidRDefault="007515DA" w:rsidP="0009261D">
      <w:pPr>
        <w:pStyle w:val="NoSpacing"/>
      </w:pPr>
      <w:r>
        <w:t>31 October 2016</w:t>
      </w:r>
      <w:bookmarkStart w:id="0" w:name="_GoBack"/>
      <w:bookmarkEnd w:id="0"/>
    </w:p>
    <w:sectPr w:rsidR="007515DA" w:rsidRPr="0009261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261D" w:rsidRDefault="0009261D" w:rsidP="00E71FC3">
      <w:pPr>
        <w:spacing w:after="0" w:line="240" w:lineRule="auto"/>
      </w:pPr>
      <w:r>
        <w:separator/>
      </w:r>
    </w:p>
  </w:endnote>
  <w:endnote w:type="continuationSeparator" w:id="0">
    <w:p w:rsidR="0009261D" w:rsidRDefault="0009261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261D" w:rsidRDefault="0009261D" w:rsidP="00E71FC3">
      <w:pPr>
        <w:spacing w:after="0" w:line="240" w:lineRule="auto"/>
      </w:pPr>
      <w:r>
        <w:separator/>
      </w:r>
    </w:p>
  </w:footnote>
  <w:footnote w:type="continuationSeparator" w:id="0">
    <w:p w:rsidR="0009261D" w:rsidRDefault="0009261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61D"/>
    <w:rsid w:val="0009261D"/>
    <w:rsid w:val="001A7C09"/>
    <w:rsid w:val="00733BE7"/>
    <w:rsid w:val="007515DA"/>
    <w:rsid w:val="00AB52E8"/>
    <w:rsid w:val="00B16D3F"/>
    <w:rsid w:val="00B76D9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EB9B77"/>
  <w15:chartTrackingRefBased/>
  <w15:docId w15:val="{A71C9EB2-4176-457E-B43B-75A85A122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3</cp:revision>
  <dcterms:created xsi:type="dcterms:W3CDTF">2016-06-18T10:43:00Z</dcterms:created>
  <dcterms:modified xsi:type="dcterms:W3CDTF">2016-10-31T08:13:00Z</dcterms:modified>
</cp:coreProperties>
</file>