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295BE2" w14:textId="77777777" w:rsidR="00D016D8" w:rsidRDefault="00D016D8" w:rsidP="00D016D8">
      <w:pPr>
        <w:pStyle w:val="NoSpacing"/>
      </w:pPr>
      <w:r>
        <w:rPr>
          <w:u w:val="single"/>
        </w:rPr>
        <w:t>Walter TRELEWYTH</w:t>
      </w:r>
      <w:r>
        <w:t xml:space="preserve">   </w:t>
      </w:r>
      <w:proofErr w:type="gramStart"/>
      <w:r>
        <w:t xml:space="preserve">   (</w:t>
      </w:r>
      <w:proofErr w:type="gramEnd"/>
      <w:r>
        <w:t>fl.1410)</w:t>
      </w:r>
    </w:p>
    <w:p w14:paraId="35B6A23A" w14:textId="77777777" w:rsidR="00D016D8" w:rsidRDefault="00D016D8" w:rsidP="00D016D8">
      <w:pPr>
        <w:pStyle w:val="NoSpacing"/>
      </w:pPr>
      <w:r>
        <w:t xml:space="preserve">Vicar of </w:t>
      </w:r>
      <w:proofErr w:type="spellStart"/>
      <w:r>
        <w:t>Tidenham</w:t>
      </w:r>
      <w:proofErr w:type="spellEnd"/>
      <w:r>
        <w:t>.</w:t>
      </w:r>
    </w:p>
    <w:p w14:paraId="3A7A5C98" w14:textId="77777777" w:rsidR="00D016D8" w:rsidRDefault="00D016D8" w:rsidP="00D016D8">
      <w:pPr>
        <w:pStyle w:val="NoSpacing"/>
      </w:pPr>
    </w:p>
    <w:p w14:paraId="033EFEAD" w14:textId="77777777" w:rsidR="00D016D8" w:rsidRDefault="00D016D8" w:rsidP="00D016D8">
      <w:pPr>
        <w:pStyle w:val="NoSpacing"/>
      </w:pPr>
    </w:p>
    <w:p w14:paraId="22BCE2F4" w14:textId="77777777" w:rsidR="00D016D8" w:rsidRDefault="00D016D8" w:rsidP="00D016D8">
      <w:pPr>
        <w:pStyle w:val="NoSpacing"/>
      </w:pPr>
      <w:r>
        <w:t>16 Mar.1410</w:t>
      </w:r>
      <w:r>
        <w:tab/>
        <w:t>He became Vicar of Linton, in the diocese of Hereford, in exchange with</w:t>
      </w:r>
    </w:p>
    <w:p w14:paraId="435B75A5" w14:textId="77777777" w:rsidR="00D016D8" w:rsidRDefault="00D016D8" w:rsidP="00D016D8">
      <w:pPr>
        <w:pStyle w:val="NoSpacing"/>
      </w:pPr>
      <w:r>
        <w:tab/>
      </w:r>
      <w:r>
        <w:tab/>
        <w:t>Reginald Tyler(q.v.).</w:t>
      </w:r>
    </w:p>
    <w:p w14:paraId="26BD24F8" w14:textId="77777777" w:rsidR="00D016D8" w:rsidRDefault="00D016D8" w:rsidP="00D016D8">
      <w:pPr>
        <w:pStyle w:val="NoSpacing"/>
      </w:pPr>
      <w:r>
        <w:tab/>
      </w:r>
      <w:r>
        <w:tab/>
        <w:t>(</w:t>
      </w:r>
      <w:hyperlink r:id="rId6" w:history="1">
        <w:r w:rsidRPr="008F5808">
          <w:rPr>
            <w:rStyle w:val="Hyperlink"/>
          </w:rPr>
          <w:t>www.melockie.org.uk/diocese/Linton.html</w:t>
        </w:r>
      </w:hyperlink>
      <w:r>
        <w:t>)</w:t>
      </w:r>
    </w:p>
    <w:p w14:paraId="413FF265" w14:textId="77777777" w:rsidR="00D016D8" w:rsidRDefault="00D016D8" w:rsidP="00D016D8">
      <w:pPr>
        <w:pStyle w:val="NoSpacing"/>
      </w:pPr>
    </w:p>
    <w:p w14:paraId="4D42DE4A" w14:textId="77777777" w:rsidR="00D016D8" w:rsidRDefault="00D016D8" w:rsidP="00D016D8">
      <w:pPr>
        <w:pStyle w:val="NoSpacing"/>
      </w:pPr>
    </w:p>
    <w:p w14:paraId="19568F4E" w14:textId="77777777" w:rsidR="00D016D8" w:rsidRDefault="00D016D8" w:rsidP="00D016D8">
      <w:pPr>
        <w:pStyle w:val="NoSpacing"/>
      </w:pPr>
      <w:r>
        <w:t>24 December 2022</w:t>
      </w:r>
    </w:p>
    <w:p w14:paraId="62459541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309D6D" w14:textId="77777777" w:rsidR="00D016D8" w:rsidRDefault="00D016D8" w:rsidP="009139A6">
      <w:r>
        <w:separator/>
      </w:r>
    </w:p>
  </w:endnote>
  <w:endnote w:type="continuationSeparator" w:id="0">
    <w:p w14:paraId="228737BD" w14:textId="77777777" w:rsidR="00D016D8" w:rsidRDefault="00D016D8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5127D1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2EA4F9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E75315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7BCF9B" w14:textId="77777777" w:rsidR="00D016D8" w:rsidRDefault="00D016D8" w:rsidP="009139A6">
      <w:r>
        <w:separator/>
      </w:r>
    </w:p>
  </w:footnote>
  <w:footnote w:type="continuationSeparator" w:id="0">
    <w:p w14:paraId="3DAFD42B" w14:textId="77777777" w:rsidR="00D016D8" w:rsidRDefault="00D016D8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34B3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34ECBB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03B4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16D8"/>
    <w:rsid w:val="000666E0"/>
    <w:rsid w:val="002510B7"/>
    <w:rsid w:val="005C130B"/>
    <w:rsid w:val="00826F5C"/>
    <w:rsid w:val="009139A6"/>
    <w:rsid w:val="009448BB"/>
    <w:rsid w:val="00947624"/>
    <w:rsid w:val="00A3176C"/>
    <w:rsid w:val="00AE65F8"/>
    <w:rsid w:val="00BA00AB"/>
    <w:rsid w:val="00CB4ED9"/>
    <w:rsid w:val="00D016D8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D03DA3"/>
  <w15:chartTrackingRefBased/>
  <w15:docId w15:val="{11040336-29B4-4A61-B034-DA8199305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rsid w:val="00D016D8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melockie.org.uk/diocese/Linton.html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1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2023-09-30T15:01:00Z</dcterms:created>
  <dcterms:modified xsi:type="dcterms:W3CDTF">2023-09-30T15:02:00Z</dcterms:modified>
</cp:coreProperties>
</file>