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8B0229" w14:textId="13C6D6BE" w:rsidR="00BA00AB" w:rsidRDefault="008D587B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Adam TYRWHITT</w:t>
      </w:r>
      <w:r>
        <w:rPr>
          <w:rFonts w:cs="Times New Roman"/>
          <w:szCs w:val="24"/>
        </w:rPr>
        <w:t xml:space="preserve">     (d.1430)</w:t>
      </w:r>
    </w:p>
    <w:p w14:paraId="14626F09" w14:textId="5E9FFEB2" w:rsidR="008D587B" w:rsidRDefault="008D587B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of Beverley.</w:t>
      </w:r>
    </w:p>
    <w:p w14:paraId="430B5C75" w14:textId="77777777" w:rsidR="008D587B" w:rsidRDefault="008D587B" w:rsidP="009139A6">
      <w:pPr>
        <w:pStyle w:val="NoSpacing"/>
        <w:rPr>
          <w:rFonts w:cs="Times New Roman"/>
          <w:szCs w:val="24"/>
        </w:rPr>
      </w:pPr>
    </w:p>
    <w:p w14:paraId="222DBBA7" w14:textId="77777777" w:rsidR="008D587B" w:rsidRDefault="008D587B" w:rsidP="009139A6">
      <w:pPr>
        <w:pStyle w:val="NoSpacing"/>
        <w:rPr>
          <w:rFonts w:cs="Times New Roman"/>
          <w:szCs w:val="24"/>
        </w:rPr>
      </w:pPr>
    </w:p>
    <w:p w14:paraId="312E4D09" w14:textId="2BBD99DF" w:rsidR="008D587B" w:rsidRDefault="008D587B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Son:   William(q.v.).   (W.Y.R. p.173)</w:t>
      </w:r>
    </w:p>
    <w:p w14:paraId="5125BA88" w14:textId="77777777" w:rsidR="008D587B" w:rsidRDefault="008D587B" w:rsidP="009139A6">
      <w:pPr>
        <w:pStyle w:val="NoSpacing"/>
        <w:rPr>
          <w:rFonts w:cs="Times New Roman"/>
          <w:szCs w:val="24"/>
        </w:rPr>
      </w:pPr>
    </w:p>
    <w:p w14:paraId="3CECCF46" w14:textId="77777777" w:rsidR="008D587B" w:rsidRDefault="008D587B" w:rsidP="009139A6">
      <w:pPr>
        <w:pStyle w:val="NoSpacing"/>
        <w:rPr>
          <w:rFonts w:cs="Times New Roman"/>
          <w:szCs w:val="24"/>
        </w:rPr>
      </w:pPr>
    </w:p>
    <w:p w14:paraId="03FE3919" w14:textId="1A641F84" w:rsidR="008D587B" w:rsidRDefault="008D587B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11 Jun.1430</w:t>
      </w:r>
      <w:r>
        <w:rPr>
          <w:rFonts w:cs="Times New Roman"/>
          <w:szCs w:val="24"/>
        </w:rPr>
        <w:tab/>
        <w:t>Administration of his lands and possessions was granted.   (ibid.)</w:t>
      </w:r>
    </w:p>
    <w:p w14:paraId="1065A8B3" w14:textId="77777777" w:rsidR="008D587B" w:rsidRDefault="008D587B" w:rsidP="009139A6">
      <w:pPr>
        <w:pStyle w:val="NoSpacing"/>
        <w:rPr>
          <w:rFonts w:cs="Times New Roman"/>
          <w:szCs w:val="24"/>
        </w:rPr>
      </w:pPr>
    </w:p>
    <w:p w14:paraId="1D15E712" w14:textId="77777777" w:rsidR="008D587B" w:rsidRDefault="008D587B" w:rsidP="009139A6">
      <w:pPr>
        <w:pStyle w:val="NoSpacing"/>
        <w:rPr>
          <w:rFonts w:cs="Times New Roman"/>
          <w:szCs w:val="24"/>
        </w:rPr>
      </w:pPr>
    </w:p>
    <w:p w14:paraId="146CCDC8" w14:textId="130FACC9" w:rsidR="008D587B" w:rsidRPr="008D587B" w:rsidRDefault="008D587B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21 April 2024</w:t>
      </w:r>
    </w:p>
    <w:sectPr w:rsidR="008D587B" w:rsidRPr="008D58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67965D" w14:textId="77777777" w:rsidR="008D587B" w:rsidRDefault="008D587B" w:rsidP="009139A6">
      <w:r>
        <w:separator/>
      </w:r>
    </w:p>
  </w:endnote>
  <w:endnote w:type="continuationSeparator" w:id="0">
    <w:p w14:paraId="1E67893D" w14:textId="77777777" w:rsidR="008D587B" w:rsidRDefault="008D587B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E12B90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907DA1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244DCB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AC929B" w14:textId="77777777" w:rsidR="008D587B" w:rsidRDefault="008D587B" w:rsidP="009139A6">
      <w:r>
        <w:separator/>
      </w:r>
    </w:p>
  </w:footnote>
  <w:footnote w:type="continuationSeparator" w:id="0">
    <w:p w14:paraId="6A8DDC8B" w14:textId="77777777" w:rsidR="008D587B" w:rsidRDefault="008D587B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E959D1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69FD8D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EA0705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587B"/>
    <w:rsid w:val="000666E0"/>
    <w:rsid w:val="002510B7"/>
    <w:rsid w:val="00270799"/>
    <w:rsid w:val="005C130B"/>
    <w:rsid w:val="00826F5C"/>
    <w:rsid w:val="008D587B"/>
    <w:rsid w:val="009139A6"/>
    <w:rsid w:val="009411C2"/>
    <w:rsid w:val="009448BB"/>
    <w:rsid w:val="00947624"/>
    <w:rsid w:val="00A3176C"/>
    <w:rsid w:val="00AE65F8"/>
    <w:rsid w:val="00BA00AB"/>
    <w:rsid w:val="00C71834"/>
    <w:rsid w:val="00CB4ED9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B332FC"/>
  <w15:chartTrackingRefBased/>
  <w15:docId w15:val="{407EDF4A-3041-4479-BB9C-A4B2311E0E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4</TotalTime>
  <Pages>1</Pages>
  <Words>26</Words>
  <Characters>152</Characters>
  <Application>Microsoft Office Word</Application>
  <DocSecurity>0</DocSecurity>
  <Lines>1</Lines>
  <Paragraphs>1</Paragraphs>
  <ScaleCrop>false</ScaleCrop>
  <Company/>
  <LinksUpToDate>false</LinksUpToDate>
  <CharactersWithSpaces>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2024-04-21T09:37:00Z</dcterms:created>
  <dcterms:modified xsi:type="dcterms:W3CDTF">2024-04-21T09:41:00Z</dcterms:modified>
</cp:coreProperties>
</file>