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1C9EAA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VYLERS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fl.1492)</w:t>
      </w:r>
    </w:p>
    <w:p w14:paraId="35FF9A6D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</w:p>
    <w:p w14:paraId="29D42A0E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</w:p>
    <w:p w14:paraId="4B5E287D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1492</w:t>
      </w:r>
      <w:r>
        <w:rPr>
          <w:rFonts w:cs="Times New Roman"/>
          <w:szCs w:val="24"/>
        </w:rPr>
        <w:tab/>
        <w:t xml:space="preserve">He made a plaint of debt against Thomas Hasell of Bury </w:t>
      </w:r>
      <w:proofErr w:type="spellStart"/>
      <w:proofErr w:type="gramStart"/>
      <w:r>
        <w:rPr>
          <w:rFonts w:cs="Times New Roman"/>
          <w:szCs w:val="24"/>
        </w:rPr>
        <w:t>St.Edmunds</w:t>
      </w:r>
      <w:proofErr w:type="spellEnd"/>
      <w:proofErr w:type="gramEnd"/>
      <w:r>
        <w:rPr>
          <w:rFonts w:cs="Times New Roman"/>
          <w:szCs w:val="24"/>
        </w:rPr>
        <w:t>(q.v.) and</w:t>
      </w:r>
    </w:p>
    <w:p w14:paraId="76440F3C" w14:textId="77777777" w:rsidR="00D21777" w:rsidRPr="00EA4A3E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four others.</w:t>
      </w:r>
    </w:p>
    <w:p w14:paraId="2C096A1B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975675">
          <w:rPr>
            <w:rStyle w:val="Hyperlink"/>
            <w:rFonts w:cs="Times New Roman"/>
            <w:szCs w:val="24"/>
          </w:rPr>
          <w:t>http://aalt.law.uh.edu/Indices/CP40Indices/CP40no919/CP40no919Pl.htm</w:t>
        </w:r>
      </w:hyperlink>
      <w:r>
        <w:rPr>
          <w:rFonts w:cs="Times New Roman"/>
          <w:szCs w:val="24"/>
        </w:rPr>
        <w:t xml:space="preserve"> )</w:t>
      </w:r>
    </w:p>
    <w:p w14:paraId="00386AA6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</w:p>
    <w:p w14:paraId="0F6017CF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</w:p>
    <w:p w14:paraId="747E07D6" w14:textId="77777777" w:rsidR="00D21777" w:rsidRDefault="00D21777" w:rsidP="00D21777">
      <w:pPr>
        <w:pStyle w:val="NoSpacing"/>
        <w:tabs>
          <w:tab w:val="left" w:pos="720"/>
        </w:tabs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20 May 2024</w:t>
      </w:r>
    </w:p>
    <w:p w14:paraId="551F2758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8BFCE8" w14:textId="77777777" w:rsidR="00D21777" w:rsidRDefault="00D21777" w:rsidP="009139A6">
      <w:r>
        <w:separator/>
      </w:r>
    </w:p>
  </w:endnote>
  <w:endnote w:type="continuationSeparator" w:id="0">
    <w:p w14:paraId="04098401" w14:textId="77777777" w:rsidR="00D21777" w:rsidRDefault="00D21777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B593C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1967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24EA4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1B27AD" w14:textId="77777777" w:rsidR="00D21777" w:rsidRDefault="00D21777" w:rsidP="009139A6">
      <w:r>
        <w:separator/>
      </w:r>
    </w:p>
  </w:footnote>
  <w:footnote w:type="continuationSeparator" w:id="0">
    <w:p w14:paraId="1F92F792" w14:textId="77777777" w:rsidR="00D21777" w:rsidRDefault="00D21777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98F2B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0B8FB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2756F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777"/>
    <w:rsid w:val="000666E0"/>
    <w:rsid w:val="002510B7"/>
    <w:rsid w:val="00270799"/>
    <w:rsid w:val="005C130B"/>
    <w:rsid w:val="00826F5C"/>
    <w:rsid w:val="00882100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D21777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947626"/>
  <w15:chartTrackingRefBased/>
  <w15:docId w15:val="{EAE9B447-4D10-47B7-91BC-EC6FC7B4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D217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919/CP40no919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2024-05-20T10:12:00Z</dcterms:created>
  <dcterms:modified xsi:type="dcterms:W3CDTF">2024-05-20T10:12:00Z</dcterms:modified>
</cp:coreProperties>
</file>