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5797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Griffin WAREYN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fl.1402)</w:t>
      </w:r>
    </w:p>
    <w:p w14:paraId="16A60A3C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Shropshire.</w:t>
      </w:r>
    </w:p>
    <w:p w14:paraId="7AE3531F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8B65B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78C90E" w14:textId="77777777" w:rsidR="00A5393F" w:rsidRDefault="00A5393F" w:rsidP="00A5393F">
      <w:pPr>
        <w:pStyle w:val="NoSpacing"/>
        <w:ind w:left="1440" w:hanging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Dec.1402</w:t>
      </w:r>
      <w:r>
        <w:rPr>
          <w:rFonts w:ascii="Times New Roman" w:hAnsi="Times New Roman" w:cs="Times New Roman"/>
          <w:sz w:val="24"/>
          <w:szCs w:val="24"/>
        </w:rPr>
        <w:tab/>
        <w:t>He was on a commission to levy and collect in Shropshire the tax of a fifteenth and a tenth granted to the King at the last Parliament.</w:t>
      </w:r>
    </w:p>
    <w:p w14:paraId="39C5EBA3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(C.F.R. 1399-1405 p.189)</w:t>
      </w:r>
    </w:p>
    <w:p w14:paraId="78EDA5FA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0558E3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2FDA0C" w14:textId="77777777" w:rsidR="00A5393F" w:rsidRDefault="00A5393F" w:rsidP="00A539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May 2021</w:t>
      </w:r>
    </w:p>
    <w:p w14:paraId="58723B8B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0D69" w14:textId="77777777" w:rsidR="00A5393F" w:rsidRDefault="00A5393F" w:rsidP="009139A6">
      <w:r>
        <w:separator/>
      </w:r>
    </w:p>
  </w:endnote>
  <w:endnote w:type="continuationSeparator" w:id="0">
    <w:p w14:paraId="46BA3098" w14:textId="77777777" w:rsidR="00A5393F" w:rsidRDefault="00A5393F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8581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F33D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EA64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32893" w14:textId="77777777" w:rsidR="00A5393F" w:rsidRDefault="00A5393F" w:rsidP="009139A6">
      <w:r>
        <w:separator/>
      </w:r>
    </w:p>
  </w:footnote>
  <w:footnote w:type="continuationSeparator" w:id="0">
    <w:p w14:paraId="77BB1EFE" w14:textId="77777777" w:rsidR="00A5393F" w:rsidRDefault="00A5393F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1BED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C37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D202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3F"/>
    <w:rsid w:val="000666E0"/>
    <w:rsid w:val="002510B7"/>
    <w:rsid w:val="005C130B"/>
    <w:rsid w:val="00826F5C"/>
    <w:rsid w:val="009139A6"/>
    <w:rsid w:val="009448BB"/>
    <w:rsid w:val="00A3176C"/>
    <w:rsid w:val="00A5393F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F9C8D"/>
  <w15:chartTrackingRefBased/>
  <w15:docId w15:val="{1A7EFF89-4846-4C81-8BA4-745E4EDC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2021-06-04T10:27:00Z</dcterms:created>
  <dcterms:modified xsi:type="dcterms:W3CDTF">2021-06-04T10:28:00Z</dcterms:modified>
</cp:coreProperties>
</file>