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50140" w14:textId="77777777" w:rsidR="00064F26" w:rsidRDefault="00064F26" w:rsidP="00064F2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Joan WAREYN</w:t>
      </w:r>
      <w:r>
        <w:rPr>
          <w:rFonts w:cs="Times New Roman"/>
          <w:szCs w:val="24"/>
        </w:rPr>
        <w:t xml:space="preserve">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fl.1434)</w:t>
      </w:r>
    </w:p>
    <w:p w14:paraId="6C0DD009" w14:textId="77777777" w:rsidR="00064F26" w:rsidRDefault="00064F26" w:rsidP="00064F26">
      <w:pPr>
        <w:pStyle w:val="NoSpacing"/>
        <w:rPr>
          <w:rFonts w:cs="Times New Roman"/>
          <w:szCs w:val="24"/>
        </w:rPr>
      </w:pPr>
    </w:p>
    <w:p w14:paraId="68F2D6AA" w14:textId="77777777" w:rsidR="00064F26" w:rsidRDefault="00064F26" w:rsidP="00064F26">
      <w:pPr>
        <w:pStyle w:val="NoSpacing"/>
        <w:rPr>
          <w:rFonts w:cs="Times New Roman"/>
          <w:szCs w:val="24"/>
        </w:rPr>
      </w:pPr>
    </w:p>
    <w:p w14:paraId="47221917" w14:textId="77777777" w:rsidR="00064F26" w:rsidRDefault="00064F26" w:rsidP="00064F2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= John.</w:t>
      </w:r>
    </w:p>
    <w:p w14:paraId="02295F53" w14:textId="77777777" w:rsidR="00064F26" w:rsidRDefault="00064F26" w:rsidP="00064F2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(“The Herts Genealogist and </w:t>
      </w:r>
      <w:proofErr w:type="gramStart"/>
      <w:r>
        <w:rPr>
          <w:rFonts w:cs="Times New Roman"/>
          <w:szCs w:val="24"/>
        </w:rPr>
        <w:t xml:space="preserve">Antiquary”  </w:t>
      </w:r>
      <w:proofErr w:type="spellStart"/>
      <w:r>
        <w:rPr>
          <w:rFonts w:cs="Times New Roman"/>
          <w:szCs w:val="24"/>
        </w:rPr>
        <w:t>ed</w:t>
      </w:r>
      <w:proofErr w:type="gramEnd"/>
      <w:r>
        <w:rPr>
          <w:rFonts w:cs="Times New Roman"/>
          <w:szCs w:val="24"/>
        </w:rPr>
        <w:t>.William</w:t>
      </w:r>
      <w:proofErr w:type="spellEnd"/>
      <w:r>
        <w:rPr>
          <w:rFonts w:cs="Times New Roman"/>
          <w:szCs w:val="24"/>
        </w:rPr>
        <w:t xml:space="preserve"> Brigg, pub.1895 </w:t>
      </w:r>
      <w:proofErr w:type="spellStart"/>
      <w:r>
        <w:rPr>
          <w:rFonts w:cs="Times New Roman"/>
          <w:szCs w:val="24"/>
        </w:rPr>
        <w:t>vol.II</w:t>
      </w:r>
      <w:proofErr w:type="spellEnd"/>
      <w:r>
        <w:rPr>
          <w:rFonts w:cs="Times New Roman"/>
          <w:szCs w:val="24"/>
        </w:rPr>
        <w:t xml:space="preserve"> p.45)</w:t>
      </w:r>
    </w:p>
    <w:p w14:paraId="083AB013" w14:textId="77777777" w:rsidR="00064F26" w:rsidRDefault="00064F26" w:rsidP="00064F26">
      <w:pPr>
        <w:pStyle w:val="NoSpacing"/>
        <w:rPr>
          <w:rFonts w:cs="Times New Roman"/>
          <w:szCs w:val="24"/>
        </w:rPr>
      </w:pPr>
    </w:p>
    <w:p w14:paraId="4E816FDE" w14:textId="77777777" w:rsidR="00064F26" w:rsidRDefault="00064F26" w:rsidP="00064F26">
      <w:pPr>
        <w:pStyle w:val="NoSpacing"/>
        <w:rPr>
          <w:rFonts w:cs="Times New Roman"/>
          <w:szCs w:val="24"/>
        </w:rPr>
      </w:pPr>
    </w:p>
    <w:p w14:paraId="56AD7380" w14:textId="77777777" w:rsidR="00064F26" w:rsidRDefault="00064F26" w:rsidP="00064F2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30 Aug.1434</w:t>
      </w:r>
      <w:r>
        <w:rPr>
          <w:rFonts w:cs="Times New Roman"/>
          <w:szCs w:val="24"/>
        </w:rPr>
        <w:tab/>
        <w:t>She had a bequest in the Will of Juliana Broun of Little Horwood,</w:t>
      </w:r>
    </w:p>
    <w:p w14:paraId="5734DA94" w14:textId="77777777" w:rsidR="00064F26" w:rsidRDefault="00064F26" w:rsidP="00064F2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Hertfordshire(q.v.).   (ibid.)</w:t>
      </w:r>
    </w:p>
    <w:p w14:paraId="21B23AE1" w14:textId="77777777" w:rsidR="00064F26" w:rsidRDefault="00064F26" w:rsidP="00064F26">
      <w:pPr>
        <w:pStyle w:val="NoSpacing"/>
        <w:rPr>
          <w:rFonts w:cs="Times New Roman"/>
          <w:szCs w:val="24"/>
        </w:rPr>
      </w:pPr>
    </w:p>
    <w:p w14:paraId="4D899EC8" w14:textId="77777777" w:rsidR="00064F26" w:rsidRDefault="00064F26" w:rsidP="00064F26">
      <w:pPr>
        <w:pStyle w:val="NoSpacing"/>
        <w:rPr>
          <w:rFonts w:cs="Times New Roman"/>
          <w:szCs w:val="24"/>
        </w:rPr>
      </w:pPr>
    </w:p>
    <w:p w14:paraId="339D3EB7" w14:textId="77777777" w:rsidR="00064F26" w:rsidRDefault="00064F26" w:rsidP="00064F2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18 June 2024</w:t>
      </w:r>
    </w:p>
    <w:p w14:paraId="52373FCA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DBCE6" w14:textId="77777777" w:rsidR="00064F26" w:rsidRDefault="00064F26" w:rsidP="009139A6">
      <w:r>
        <w:separator/>
      </w:r>
    </w:p>
  </w:endnote>
  <w:endnote w:type="continuationSeparator" w:id="0">
    <w:p w14:paraId="54C6D801" w14:textId="77777777" w:rsidR="00064F26" w:rsidRDefault="00064F26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EBBF0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822DF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F76DA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A97EE" w14:textId="77777777" w:rsidR="00064F26" w:rsidRDefault="00064F26" w:rsidP="009139A6">
      <w:r>
        <w:separator/>
      </w:r>
    </w:p>
  </w:footnote>
  <w:footnote w:type="continuationSeparator" w:id="0">
    <w:p w14:paraId="08440C49" w14:textId="77777777" w:rsidR="00064F26" w:rsidRDefault="00064F26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1ACCD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9C087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C2C71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6"/>
    <w:rsid w:val="00064F26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4643A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7EFA"/>
  <w15:chartTrackingRefBased/>
  <w15:docId w15:val="{B7329098-BB09-4E0C-9823-2656F83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2024-06-18T20:24:00Z</dcterms:created>
  <dcterms:modified xsi:type="dcterms:W3CDTF">2024-06-18T20:24:00Z</dcterms:modified>
</cp:coreProperties>
</file>