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271B3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John WAREYN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fl.1484)</w:t>
      </w:r>
    </w:p>
    <w:p w14:paraId="4EA09A8C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Dean Park, Devon. Husbandman.</w:t>
      </w:r>
    </w:p>
    <w:p w14:paraId="0255C162" w14:textId="77777777" w:rsidR="005A4D2E" w:rsidRDefault="005A4D2E" w:rsidP="005A4D2E">
      <w:pPr>
        <w:rPr>
          <w:rFonts w:ascii="Times New Roman" w:hAnsi="Times New Roman" w:cs="Times New Roman"/>
        </w:rPr>
      </w:pPr>
    </w:p>
    <w:p w14:paraId="2EE87BE2" w14:textId="77777777" w:rsidR="005A4D2E" w:rsidRDefault="005A4D2E" w:rsidP="005A4D2E">
      <w:pPr>
        <w:rPr>
          <w:rFonts w:ascii="Times New Roman" w:hAnsi="Times New Roman" w:cs="Times New Roman"/>
        </w:rPr>
      </w:pPr>
    </w:p>
    <w:p w14:paraId="27E5582F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1484</w:t>
      </w:r>
      <w:r>
        <w:rPr>
          <w:rFonts w:ascii="Times New Roman" w:hAnsi="Times New Roman" w:cs="Times New Roman"/>
        </w:rPr>
        <w:tab/>
        <w:t xml:space="preserve">John </w:t>
      </w:r>
      <w:proofErr w:type="spellStart"/>
      <w:r>
        <w:rPr>
          <w:rFonts w:ascii="Times New Roman" w:hAnsi="Times New Roman" w:cs="Times New Roman"/>
        </w:rPr>
        <w:t>Wakeham</w:t>
      </w:r>
      <w:proofErr w:type="spellEnd"/>
      <w:r>
        <w:rPr>
          <w:rFonts w:ascii="Times New Roman" w:hAnsi="Times New Roman" w:cs="Times New Roman"/>
        </w:rPr>
        <w:t>(q.v.) brought a plaint of trespass and assault against him</w:t>
      </w:r>
    </w:p>
    <w:p w14:paraId="2474CDB4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and Richard </w:t>
      </w:r>
      <w:proofErr w:type="spellStart"/>
      <w:r>
        <w:rPr>
          <w:rFonts w:ascii="Times New Roman" w:hAnsi="Times New Roman" w:cs="Times New Roman"/>
        </w:rPr>
        <w:t>Wareyn</w:t>
      </w:r>
      <w:proofErr w:type="spellEnd"/>
      <w:r>
        <w:rPr>
          <w:rFonts w:ascii="Times New Roman" w:hAnsi="Times New Roman" w:cs="Times New Roman"/>
        </w:rPr>
        <w:t>(q.v.).</w:t>
      </w:r>
    </w:p>
    <w:p w14:paraId="300448EF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(http://aalt.law.uh.edu/Indices/CP40Indices/CP40no888Pl.htm)</w:t>
      </w:r>
    </w:p>
    <w:p w14:paraId="2F6ECACC" w14:textId="77777777" w:rsidR="005A4D2E" w:rsidRDefault="005A4D2E" w:rsidP="005A4D2E">
      <w:pPr>
        <w:rPr>
          <w:rFonts w:ascii="Times New Roman" w:hAnsi="Times New Roman" w:cs="Times New Roman"/>
        </w:rPr>
      </w:pPr>
    </w:p>
    <w:p w14:paraId="4866C302" w14:textId="77777777" w:rsidR="005A4D2E" w:rsidRDefault="005A4D2E" w:rsidP="005A4D2E">
      <w:pPr>
        <w:rPr>
          <w:rFonts w:ascii="Times New Roman" w:hAnsi="Times New Roman" w:cs="Times New Roman"/>
        </w:rPr>
      </w:pPr>
    </w:p>
    <w:p w14:paraId="295407D5" w14:textId="77777777" w:rsidR="005A4D2E" w:rsidRDefault="005A4D2E" w:rsidP="005A4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 March 2019</w:t>
      </w:r>
    </w:p>
    <w:p w14:paraId="17BD43A2" w14:textId="77777777" w:rsidR="006B2F86" w:rsidRPr="00E71FC3" w:rsidRDefault="005A4D2E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30AD9" w14:textId="77777777" w:rsidR="005A4D2E" w:rsidRDefault="005A4D2E" w:rsidP="00E71FC3">
      <w:r>
        <w:separator/>
      </w:r>
    </w:p>
  </w:endnote>
  <w:endnote w:type="continuationSeparator" w:id="0">
    <w:p w14:paraId="4043C4B3" w14:textId="77777777" w:rsidR="005A4D2E" w:rsidRDefault="005A4D2E" w:rsidP="00E7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41B2A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87797" w14:textId="77777777" w:rsidR="005A4D2E" w:rsidRDefault="005A4D2E" w:rsidP="00E71FC3">
      <w:r>
        <w:separator/>
      </w:r>
    </w:p>
  </w:footnote>
  <w:footnote w:type="continuationSeparator" w:id="0">
    <w:p w14:paraId="7A9F419C" w14:textId="77777777" w:rsidR="005A4D2E" w:rsidRDefault="005A4D2E" w:rsidP="00E7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2E"/>
    <w:rsid w:val="001A7C09"/>
    <w:rsid w:val="00577BD5"/>
    <w:rsid w:val="005A4D2E"/>
    <w:rsid w:val="00656CBA"/>
    <w:rsid w:val="006A1F77"/>
    <w:rsid w:val="00733BE7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2E92F"/>
  <w15:chartTrackingRefBased/>
  <w15:docId w15:val="{529AB41C-18FB-483A-AA27-287CC81A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D2E"/>
    <w:pPr>
      <w:spacing w:after="0" w:line="240" w:lineRule="auto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2019-03-19T16:19:00Z</dcterms:created>
  <dcterms:modified xsi:type="dcterms:W3CDTF">2019-03-19T16:20:00Z</dcterms:modified>
</cp:coreProperties>
</file>