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D365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John WAREYN (alias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DEYE)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(fl.1415)</w:t>
      </w:r>
    </w:p>
    <w:p w14:paraId="2FB0AFE5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Ipswich.</w:t>
      </w:r>
    </w:p>
    <w:p w14:paraId="2858B4BE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1A9A9D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AA5EB7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1415</w:t>
      </w:r>
      <w:r>
        <w:rPr>
          <w:rFonts w:ascii="Times New Roman" w:hAnsi="Times New Roman" w:cs="Times New Roman"/>
          <w:sz w:val="24"/>
          <w:szCs w:val="24"/>
        </w:rPr>
        <w:tab/>
        <w:t xml:space="preserve">He made a plaint of debt against William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Bakere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Manningtree, Essex(q.v.),</w:t>
      </w:r>
    </w:p>
    <w:p w14:paraId="5C0058B0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William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Lynesych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Ipswich(q.v.), Thomas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Champeneys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Wickham(q.v.)</w:t>
      </w:r>
    </w:p>
    <w:p w14:paraId="14573959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Benedict </w:t>
      </w:r>
      <w:proofErr w:type="spellStart"/>
      <w:r>
        <w:rPr>
          <w:rFonts w:ascii="Times New Roman" w:hAnsi="Times New Roman" w:cs="Times New Roman"/>
          <w:sz w:val="24"/>
          <w:szCs w:val="24"/>
        </w:rPr>
        <w:t>Eldyng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Ipswich(q.v.) and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Kylby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Bury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St.Edmunds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(q.v.).</w:t>
      </w:r>
    </w:p>
    <w:p w14:paraId="713FC3E6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(ibid.)</w:t>
      </w:r>
    </w:p>
    <w:p w14:paraId="364B5414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hyperlink r:id="rId6" w:history="1">
        <w:r w:rsidRPr="00A85632">
          <w:rPr>
            <w:rStyle w:val="Hyperlink"/>
            <w:rFonts w:ascii="Times New Roman" w:hAnsi="Times New Roman" w:cs="Times New Roman"/>
            <w:sz w:val="24"/>
            <w:szCs w:val="24"/>
          </w:rPr>
          <w:t>https://waalt.uh.edu/index.php/CP40/618:_K-Z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2E5511F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5BB2C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CA6793" w14:textId="77777777" w:rsidR="00F67294" w:rsidRDefault="00F67294" w:rsidP="00F672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June 2022</w:t>
      </w:r>
    </w:p>
    <w:p w14:paraId="57FB4BBE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D5B9" w14:textId="77777777" w:rsidR="00F67294" w:rsidRDefault="00F67294" w:rsidP="009139A6">
      <w:r>
        <w:separator/>
      </w:r>
    </w:p>
  </w:endnote>
  <w:endnote w:type="continuationSeparator" w:id="0">
    <w:p w14:paraId="5837AAC0" w14:textId="77777777" w:rsidR="00F67294" w:rsidRDefault="00F67294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C2D4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D3AD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8A8C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9B87" w14:textId="77777777" w:rsidR="00F67294" w:rsidRDefault="00F67294" w:rsidP="009139A6">
      <w:r>
        <w:separator/>
      </w:r>
    </w:p>
  </w:footnote>
  <w:footnote w:type="continuationSeparator" w:id="0">
    <w:p w14:paraId="3C52984A" w14:textId="77777777" w:rsidR="00F67294" w:rsidRDefault="00F67294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DB56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BBB5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D20F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94"/>
    <w:rsid w:val="000666E0"/>
    <w:rsid w:val="002510B7"/>
    <w:rsid w:val="005C130B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  <w:rsid w:val="00F6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451BE"/>
  <w15:chartTrackingRefBased/>
  <w15:docId w15:val="{626622E6-4F51-4E8A-8FF0-D297486F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F672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618:_K-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2022-06-26T06:53:00Z</dcterms:created>
  <dcterms:modified xsi:type="dcterms:W3CDTF">2022-06-26T06:54:00Z</dcterms:modified>
</cp:coreProperties>
</file>