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0B3" w:rsidRDefault="00F130B3" w:rsidP="00F130B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William WAREYN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fl.1418)</w:t>
      </w:r>
    </w:p>
    <w:p w:rsidR="00F130B3" w:rsidRDefault="00F130B3" w:rsidP="00F130B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130B3" w:rsidRDefault="00F130B3" w:rsidP="00F130B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130B3" w:rsidRDefault="00F130B3" w:rsidP="00F130B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3 Dec.1418</w:t>
      </w:r>
      <w:r>
        <w:rPr>
          <w:rFonts w:ascii="Times New Roman" w:hAnsi="Times New Roman" w:cs="Times New Roman"/>
          <w:sz w:val="24"/>
          <w:szCs w:val="24"/>
        </w:rPr>
        <w:tab/>
        <w:t xml:space="preserve">He was a juror on the inquisition post mortem held in </w:t>
      </w:r>
      <w:proofErr w:type="spellStart"/>
      <w:r>
        <w:rPr>
          <w:rFonts w:ascii="Times New Roman" w:hAnsi="Times New Roman" w:cs="Times New Roman"/>
          <w:sz w:val="24"/>
          <w:szCs w:val="24"/>
        </w:rPr>
        <w:t>Prees</w:t>
      </w:r>
      <w:proofErr w:type="spellEnd"/>
      <w:r>
        <w:rPr>
          <w:rFonts w:ascii="Times New Roman" w:hAnsi="Times New Roman" w:cs="Times New Roman"/>
          <w:sz w:val="24"/>
          <w:szCs w:val="24"/>
        </w:rPr>
        <w:t>, Shropshire,</w:t>
      </w:r>
    </w:p>
    <w:p w:rsidR="00F130B3" w:rsidRDefault="00F130B3" w:rsidP="00F130B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into lands of the late Sir Gilbert Talbot(q.v.) in Shropshire and the</w:t>
      </w:r>
    </w:p>
    <w:p w:rsidR="00F130B3" w:rsidRDefault="00F130B3" w:rsidP="00F130B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adjacent Welsh Marches.</w:t>
      </w:r>
    </w:p>
    <w:p w:rsidR="00F130B3" w:rsidRDefault="00F130B3" w:rsidP="00F130B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www.inquisitionspostmortem.ac.uk  ref.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eCIPM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21-318)</w:t>
      </w:r>
    </w:p>
    <w:p w:rsidR="00F130B3" w:rsidRDefault="00F130B3" w:rsidP="00F130B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130B3" w:rsidRDefault="00F130B3" w:rsidP="00F130B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130B3" w:rsidRPr="008034F6" w:rsidRDefault="00F130B3" w:rsidP="00F130B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 March 2016</w:t>
      </w:r>
    </w:p>
    <w:p w:rsidR="006B2F86" w:rsidRPr="00F130B3" w:rsidRDefault="00F130B3" w:rsidP="00E71FC3">
      <w:pPr>
        <w:pStyle w:val="NoSpacing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B2F86" w:rsidRPr="00F130B3">
      <w:footerReference w:type="default" r:id="rId6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30B3" w:rsidRDefault="00F130B3" w:rsidP="00E71FC3">
      <w:pPr>
        <w:spacing w:after="0" w:line="240" w:lineRule="auto"/>
      </w:pPr>
      <w:r>
        <w:separator/>
      </w:r>
    </w:p>
  </w:endnote>
  <w:endnote w:type="continuationSeparator" w:id="0">
    <w:p w:rsidR="00F130B3" w:rsidRDefault="00F130B3" w:rsidP="00E71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FC3" w:rsidRPr="00E71FC3" w:rsidRDefault="00E71FC3">
    <w:pPr>
      <w:pStyle w:val="Foo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copyright </w:t>
    </w:r>
    <w:proofErr w:type="spellStart"/>
    <w:r>
      <w:rPr>
        <w:rFonts w:ascii="Times New Roman" w:hAnsi="Times New Roman" w:cs="Times New Roman"/>
        <w:sz w:val="24"/>
        <w:szCs w:val="24"/>
      </w:rPr>
      <w:t>I.</w:t>
    </w:r>
    <w:proofErr w:type="gramStart"/>
    <w:r>
      <w:rPr>
        <w:rFonts w:ascii="Times New Roman" w:hAnsi="Times New Roman" w:cs="Times New Roman"/>
        <w:sz w:val="24"/>
        <w:szCs w:val="24"/>
      </w:rPr>
      <w:t>S.Rogers</w:t>
    </w:r>
    <w:proofErr w:type="spellEnd"/>
    <w:proofErr w:type="gramEnd"/>
    <w:r>
      <w:rPr>
        <w:rFonts w:ascii="Times New Roman" w:hAnsi="Times New Roman" w:cs="Times New Roman"/>
        <w:sz w:val="24"/>
        <w:szCs w:val="24"/>
      </w:rPr>
      <w:t xml:space="preserve">  27 February 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30B3" w:rsidRDefault="00F130B3" w:rsidP="00E71FC3">
      <w:pPr>
        <w:spacing w:after="0" w:line="240" w:lineRule="auto"/>
      </w:pPr>
      <w:r>
        <w:separator/>
      </w:r>
    </w:p>
  </w:footnote>
  <w:footnote w:type="continuationSeparator" w:id="0">
    <w:p w:rsidR="00F130B3" w:rsidRDefault="00F130B3" w:rsidP="00E71F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0B3"/>
    <w:rsid w:val="00AB52E8"/>
    <w:rsid w:val="00B16D3F"/>
    <w:rsid w:val="00E71FC3"/>
    <w:rsid w:val="00EF4813"/>
    <w:rsid w:val="00F13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B45A1E"/>
  <w15:chartTrackingRefBased/>
  <w15:docId w15:val="{C9FD0BDD-3916-438D-BD34-B6D627594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71FC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71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FC3"/>
  </w:style>
  <w:style w:type="paragraph" w:styleId="Footer">
    <w:name w:val="footer"/>
    <w:basedOn w:val="Normal"/>
    <w:link w:val="FooterChar"/>
    <w:uiPriority w:val="99"/>
    <w:unhideWhenUsed/>
    <w:rsid w:val="00E71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\Documents\Custom%20Office%20Templates\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</Template>
  <TotalTime>1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</dc:creator>
  <cp:keywords/>
  <dc:description/>
  <cp:lastModifiedBy>Ian Rogers</cp:lastModifiedBy>
  <cp:revision>1</cp:revision>
  <dcterms:created xsi:type="dcterms:W3CDTF">2016-03-26T21:54:00Z</dcterms:created>
  <dcterms:modified xsi:type="dcterms:W3CDTF">2016-03-26T21:55:00Z</dcterms:modified>
</cp:coreProperties>
</file>