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577AF" w14:textId="77777777" w:rsidR="00464B1D" w:rsidRDefault="00464B1D" w:rsidP="00464B1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Andrew WARYN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fl.1478)</w:t>
      </w:r>
    </w:p>
    <w:p w14:paraId="40AD3B75" w14:textId="77777777" w:rsidR="00464B1D" w:rsidRDefault="00464B1D" w:rsidP="00464B1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Brook, Norfolk. Husbandman.</w:t>
      </w:r>
    </w:p>
    <w:p w14:paraId="50CECAE6" w14:textId="77777777" w:rsidR="00464B1D" w:rsidRDefault="00464B1D" w:rsidP="00464B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4AB9C4" w14:textId="77777777" w:rsidR="00464B1D" w:rsidRDefault="00464B1D" w:rsidP="00464B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C5505F" w14:textId="77777777" w:rsidR="00464B1D" w:rsidRDefault="00464B1D" w:rsidP="00464B1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9 Oct.1478</w:t>
      </w:r>
      <w:r>
        <w:rPr>
          <w:rFonts w:ascii="Times New Roman" w:hAnsi="Times New Roman" w:cs="Times New Roman"/>
          <w:sz w:val="24"/>
          <w:szCs w:val="24"/>
        </w:rPr>
        <w:tab/>
        <w:t xml:space="preserve">He was pardoned outlawry for not appearing to answer John </w:t>
      </w:r>
      <w:proofErr w:type="spellStart"/>
      <w:r>
        <w:rPr>
          <w:rFonts w:ascii="Times New Roman" w:hAnsi="Times New Roman" w:cs="Times New Roman"/>
          <w:sz w:val="24"/>
          <w:szCs w:val="24"/>
        </w:rPr>
        <w:t>Neweport</w:t>
      </w:r>
      <w:proofErr w:type="spellEnd"/>
      <w:r>
        <w:rPr>
          <w:rFonts w:ascii="Times New Roman" w:hAnsi="Times New Roman" w:cs="Times New Roman"/>
          <w:sz w:val="24"/>
          <w:szCs w:val="24"/>
        </w:rPr>
        <w:t>(q.v.)</w:t>
      </w:r>
    </w:p>
    <w:p w14:paraId="0DA920E2" w14:textId="77777777" w:rsidR="00464B1D" w:rsidRDefault="00464B1D" w:rsidP="00464B1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touching a debt of 40s.   (C.P.R. 1476-85 p.84)</w:t>
      </w:r>
    </w:p>
    <w:p w14:paraId="2C5F45CF" w14:textId="77777777" w:rsidR="00464B1D" w:rsidRDefault="00464B1D" w:rsidP="00464B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05E985" w14:textId="77777777" w:rsidR="00464B1D" w:rsidRDefault="00464B1D" w:rsidP="00464B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DC6C8F" w14:textId="77777777" w:rsidR="00464B1D" w:rsidRDefault="00464B1D" w:rsidP="00464B1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March 2021</w:t>
      </w:r>
    </w:p>
    <w:p w14:paraId="3E861BD7" w14:textId="77777777" w:rsidR="00BA00AB" w:rsidRPr="00EB3209" w:rsidRDefault="00BA00AB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5E2A21" w14:textId="77777777" w:rsidR="00464B1D" w:rsidRDefault="00464B1D" w:rsidP="009139A6">
      <w:r>
        <w:separator/>
      </w:r>
    </w:p>
  </w:endnote>
  <w:endnote w:type="continuationSeparator" w:id="0">
    <w:p w14:paraId="2F28F37F" w14:textId="77777777" w:rsidR="00464B1D" w:rsidRDefault="00464B1D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DFD08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FD493" w14:textId="77777777" w:rsidR="009139A6" w:rsidRPr="009139A6" w:rsidRDefault="009139A6">
    <w:pPr>
      <w:pStyle w:val="Footer"/>
      <w:rPr>
        <w:rFonts w:ascii="Times New Roman" w:hAnsi="Times New Roman" w:cs="Times New Roman"/>
      </w:rPr>
    </w:pPr>
    <w:r w:rsidRPr="009139A6">
      <w:rPr>
        <w:rFonts w:ascii="Times New Roman" w:hAnsi="Times New Roman" w:cs="Times New Roman"/>
      </w:rPr>
      <w:t xml:space="preserve">Compilation copyright </w:t>
    </w:r>
    <w:proofErr w:type="spellStart"/>
    <w:r w:rsidRPr="009139A6">
      <w:rPr>
        <w:rFonts w:ascii="Times New Roman" w:hAnsi="Times New Roman" w:cs="Times New Roman"/>
      </w:rPr>
      <w:t>I.</w:t>
    </w:r>
    <w:proofErr w:type="gramStart"/>
    <w:r w:rsidRPr="009139A6">
      <w:rPr>
        <w:rFonts w:ascii="Times New Roman" w:hAnsi="Times New Roman"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D517F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E6EA76" w14:textId="77777777" w:rsidR="00464B1D" w:rsidRDefault="00464B1D" w:rsidP="009139A6">
      <w:r>
        <w:separator/>
      </w:r>
    </w:p>
  </w:footnote>
  <w:footnote w:type="continuationSeparator" w:id="0">
    <w:p w14:paraId="03AA5D00" w14:textId="77777777" w:rsidR="00464B1D" w:rsidRDefault="00464B1D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26CF2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BE0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3AE8F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B1D"/>
    <w:rsid w:val="000666E0"/>
    <w:rsid w:val="002510B7"/>
    <w:rsid w:val="00464B1D"/>
    <w:rsid w:val="005C130B"/>
    <w:rsid w:val="00826F5C"/>
    <w:rsid w:val="009139A6"/>
    <w:rsid w:val="009448BB"/>
    <w:rsid w:val="00A3176C"/>
    <w:rsid w:val="00BA00AB"/>
    <w:rsid w:val="00EB3209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6D755"/>
  <w15:chartTrackingRefBased/>
  <w15:docId w15:val="{B0810C20-9AFC-4E17-AC22-A2A373EEE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Book1.dotx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2021-03-14T20:34:00Z</dcterms:created>
  <dcterms:modified xsi:type="dcterms:W3CDTF">2021-03-14T20:35:00Z</dcterms:modified>
</cp:coreProperties>
</file>