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25E91" w14:textId="77777777" w:rsidR="00AC5A11" w:rsidRDefault="00AC5A11" w:rsidP="00AC5A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Anne WARYN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>fl.1425)</w:t>
      </w:r>
    </w:p>
    <w:p w14:paraId="7CD2E811" w14:textId="77777777" w:rsidR="00AC5A11" w:rsidRDefault="00AC5A11" w:rsidP="00AC5A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of </w:t>
      </w:r>
      <w:proofErr w:type="spellStart"/>
      <w:r>
        <w:rPr>
          <w:rFonts w:ascii="Times New Roman" w:hAnsi="Times New Roman" w:cs="Times New Roman"/>
          <w:sz w:val="24"/>
          <w:szCs w:val="24"/>
        </w:rPr>
        <w:t>Fyfhide</w:t>
      </w:r>
      <w:proofErr w:type="spellEnd"/>
      <w:r>
        <w:rPr>
          <w:rFonts w:ascii="Times New Roman" w:hAnsi="Times New Roman" w:cs="Times New Roman"/>
          <w:sz w:val="24"/>
          <w:szCs w:val="24"/>
        </w:rPr>
        <w:t>, Middleton, Warwickshire.</w:t>
      </w:r>
    </w:p>
    <w:p w14:paraId="421DDD12" w14:textId="77777777" w:rsidR="00AC5A11" w:rsidRDefault="00AC5A11" w:rsidP="00AC5A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0EB6CFFD" w14:textId="77777777" w:rsidR="00AC5A11" w:rsidRDefault="00AC5A11" w:rsidP="00AC5A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1655C539" w14:textId="77777777" w:rsidR="00AC5A11" w:rsidRDefault="00AC5A11" w:rsidP="00AC5A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1425</w:t>
      </w:r>
      <w:r>
        <w:rPr>
          <w:rFonts w:ascii="Times New Roman" w:hAnsi="Times New Roman" w:cs="Times New Roman"/>
          <w:sz w:val="24"/>
          <w:szCs w:val="24"/>
        </w:rPr>
        <w:tab/>
        <w:t xml:space="preserve">Nicholas </w:t>
      </w:r>
      <w:proofErr w:type="spellStart"/>
      <w:r>
        <w:rPr>
          <w:rFonts w:ascii="Times New Roman" w:hAnsi="Times New Roman" w:cs="Times New Roman"/>
          <w:sz w:val="24"/>
          <w:szCs w:val="24"/>
        </w:rPr>
        <w:t>Avys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London, cutler(q.v.), brought a plaint of debt against her,</w:t>
      </w:r>
    </w:p>
    <w:p w14:paraId="737BEAE7" w14:textId="77777777" w:rsidR="00AC5A11" w:rsidRDefault="00AC5A11" w:rsidP="00AC5A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as the executrix of Edmund </w:t>
      </w:r>
      <w:proofErr w:type="spellStart"/>
      <w:r>
        <w:rPr>
          <w:rFonts w:ascii="Times New Roman" w:hAnsi="Times New Roman" w:cs="Times New Roman"/>
          <w:sz w:val="24"/>
          <w:szCs w:val="24"/>
        </w:rPr>
        <w:t>Waryn</w:t>
      </w:r>
      <w:proofErr w:type="spellEnd"/>
      <w:r>
        <w:rPr>
          <w:rFonts w:ascii="Times New Roman" w:hAnsi="Times New Roman" w:cs="Times New Roman"/>
          <w:sz w:val="24"/>
          <w:szCs w:val="24"/>
        </w:rPr>
        <w:t>(q.v.).</w:t>
      </w:r>
    </w:p>
    <w:p w14:paraId="73EF9FE5" w14:textId="77777777" w:rsidR="00AC5A11" w:rsidRDefault="00AC5A11" w:rsidP="00AC5A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 </w:t>
      </w:r>
      <w:hyperlink r:id="rId6" w:history="1">
        <w:r w:rsidRPr="001D2FDE">
          <w:rPr>
            <w:rStyle w:val="Hyperlink"/>
            <w:rFonts w:ascii="Times New Roman" w:hAnsi="Times New Roman" w:cs="Times New Roman"/>
            <w:sz w:val="24"/>
            <w:szCs w:val="24"/>
          </w:rPr>
          <w:t>http://aalt.law.uh.edu/Indices/CP40Indices/CP40no647/CP40no647Pl.htm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)</w:t>
      </w:r>
    </w:p>
    <w:p w14:paraId="4AD5F752" w14:textId="77777777" w:rsidR="00AC5A11" w:rsidRDefault="00AC5A11" w:rsidP="00AC5A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0D7DEA9F" w14:textId="77777777" w:rsidR="00AC5A11" w:rsidRDefault="00AC5A11" w:rsidP="00AC5A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329E8378" w14:textId="77777777" w:rsidR="00AC5A11" w:rsidRDefault="00AC5A11" w:rsidP="00AC5A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 July 2022</w:t>
      </w:r>
    </w:p>
    <w:p w14:paraId="02D45834" w14:textId="77777777" w:rsidR="00BA00AB" w:rsidRPr="00EB3209" w:rsidRDefault="00BA00AB" w:rsidP="009139A6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BA00AB" w:rsidRPr="00EB32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9BB0C" w14:textId="77777777" w:rsidR="00AC5A11" w:rsidRDefault="00AC5A11" w:rsidP="009139A6">
      <w:r>
        <w:separator/>
      </w:r>
    </w:p>
  </w:endnote>
  <w:endnote w:type="continuationSeparator" w:id="0">
    <w:p w14:paraId="12752D81" w14:textId="77777777" w:rsidR="00AC5A11" w:rsidRDefault="00AC5A11" w:rsidP="00913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BD0D3" w14:textId="77777777" w:rsidR="009139A6" w:rsidRDefault="009139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85E3B" w14:textId="77777777" w:rsidR="009139A6" w:rsidRPr="009139A6" w:rsidRDefault="009139A6">
    <w:pPr>
      <w:pStyle w:val="Footer"/>
      <w:rPr>
        <w:rFonts w:ascii="Times New Roman" w:hAnsi="Times New Roman" w:cs="Times New Roman"/>
      </w:rPr>
    </w:pPr>
    <w:r w:rsidRPr="009139A6">
      <w:rPr>
        <w:rFonts w:ascii="Times New Roman" w:hAnsi="Times New Roman" w:cs="Times New Roman"/>
      </w:rPr>
      <w:t>Compilation copyright I.S.Rogers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B0BD2" w14:textId="77777777" w:rsidR="009139A6" w:rsidRDefault="009139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4864E9" w14:textId="77777777" w:rsidR="00AC5A11" w:rsidRDefault="00AC5A11" w:rsidP="009139A6">
      <w:r>
        <w:separator/>
      </w:r>
    </w:p>
  </w:footnote>
  <w:footnote w:type="continuationSeparator" w:id="0">
    <w:p w14:paraId="75289927" w14:textId="77777777" w:rsidR="00AC5A11" w:rsidRDefault="00AC5A11" w:rsidP="009139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17CCE" w14:textId="77777777" w:rsidR="009139A6" w:rsidRDefault="009139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C2334" w14:textId="77777777" w:rsidR="009139A6" w:rsidRDefault="009139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C8F85" w14:textId="77777777" w:rsidR="009139A6" w:rsidRDefault="009139A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A11"/>
    <w:rsid w:val="000666E0"/>
    <w:rsid w:val="002510B7"/>
    <w:rsid w:val="005C130B"/>
    <w:rsid w:val="00826F5C"/>
    <w:rsid w:val="009139A6"/>
    <w:rsid w:val="009448BB"/>
    <w:rsid w:val="00A3176C"/>
    <w:rsid w:val="00AC5A11"/>
    <w:rsid w:val="00AE65F8"/>
    <w:rsid w:val="00BA00AB"/>
    <w:rsid w:val="00CB4ED9"/>
    <w:rsid w:val="00EB3209"/>
    <w:rsid w:val="00F52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4D6AD2"/>
  <w15:chartTrackingRefBased/>
  <w15:docId w15:val="{0D9F0935-9EA9-4835-A3A2-7C0E927F0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6F5C"/>
    <w:pPr>
      <w:spacing w:after="0" w:line="240" w:lineRule="auto"/>
    </w:pPr>
    <w:rPr>
      <w:rFonts w:eastAsiaTheme="minorEastAsia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139A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139A6"/>
    <w:pPr>
      <w:tabs>
        <w:tab w:val="center" w:pos="4680"/>
        <w:tab w:val="right" w:pos="9360"/>
      </w:tabs>
    </w:pPr>
    <w:rPr>
      <w:rFonts w:eastAsiaTheme="minorHAnsi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9139A6"/>
  </w:style>
  <w:style w:type="paragraph" w:styleId="Footer">
    <w:name w:val="footer"/>
    <w:basedOn w:val="Normal"/>
    <w:link w:val="FooterChar"/>
    <w:uiPriority w:val="99"/>
    <w:unhideWhenUsed/>
    <w:rsid w:val="009139A6"/>
    <w:pPr>
      <w:tabs>
        <w:tab w:val="center" w:pos="4680"/>
        <w:tab w:val="right" w:pos="9360"/>
      </w:tabs>
    </w:pPr>
    <w:rPr>
      <w:rFonts w:eastAsiaTheme="minorHAnsi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9139A6"/>
  </w:style>
  <w:style w:type="character" w:styleId="Hyperlink">
    <w:name w:val="Hyperlink"/>
    <w:basedOn w:val="DefaultParagraphFont"/>
    <w:uiPriority w:val="99"/>
    <w:unhideWhenUsed/>
    <w:rsid w:val="00AC5A1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aalt.law.uh.edu/Indices/CP40Indices/CP40no647/CP40no647Pl.htm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n%20Rogers\Documents\Custom%20Office%20Templates\Book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Book1</Template>
  <TotalTime>1</TotalTime>
  <Pages>1</Pages>
  <Words>54</Words>
  <Characters>311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Rogers</dc:creator>
  <cp:keywords/>
  <dc:description/>
  <cp:lastModifiedBy>Ian Rogers</cp:lastModifiedBy>
  <cp:revision>1</cp:revision>
  <dcterms:created xsi:type="dcterms:W3CDTF">2022-07-12T08:02:00Z</dcterms:created>
  <dcterms:modified xsi:type="dcterms:W3CDTF">2022-07-12T08:03:00Z</dcterms:modified>
</cp:coreProperties>
</file>