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2E181" w14:textId="77777777" w:rsidR="00800735" w:rsidRDefault="00800735" w:rsidP="0080073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Edmund WARYN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d.ca.1425)</w:t>
      </w:r>
    </w:p>
    <w:p w14:paraId="35D1D513" w14:textId="77777777" w:rsidR="00800735" w:rsidRDefault="00800735" w:rsidP="0080073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>
        <w:rPr>
          <w:rFonts w:ascii="Times New Roman" w:hAnsi="Times New Roman" w:cs="Times New Roman"/>
          <w:sz w:val="24"/>
          <w:szCs w:val="24"/>
        </w:rPr>
        <w:t>Fyfhide</w:t>
      </w:r>
      <w:proofErr w:type="spellEnd"/>
      <w:r>
        <w:rPr>
          <w:rFonts w:ascii="Times New Roman" w:hAnsi="Times New Roman" w:cs="Times New Roman"/>
          <w:sz w:val="24"/>
          <w:szCs w:val="24"/>
        </w:rPr>
        <w:t>, Middleton, Warwickshire. Esquire.</w:t>
      </w:r>
    </w:p>
    <w:p w14:paraId="4DE8111E" w14:textId="77777777" w:rsidR="00800735" w:rsidRDefault="00800735" w:rsidP="0080073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AE59638" w14:textId="77777777" w:rsidR="00800735" w:rsidRDefault="00800735" w:rsidP="0080073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4C0D8E2" w14:textId="77777777" w:rsidR="00800735" w:rsidRDefault="00800735" w:rsidP="0080073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1425</w:t>
      </w:r>
      <w:r>
        <w:rPr>
          <w:rFonts w:ascii="Times New Roman" w:hAnsi="Times New Roman" w:cs="Times New Roman"/>
          <w:sz w:val="24"/>
          <w:szCs w:val="24"/>
        </w:rPr>
        <w:tab/>
        <w:t>He died in or before this time.</w:t>
      </w:r>
    </w:p>
    <w:p w14:paraId="654D1736" w14:textId="77777777" w:rsidR="00800735" w:rsidRDefault="00800735" w:rsidP="0080073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 </w:t>
      </w:r>
      <w:hyperlink r:id="rId6" w:history="1">
        <w:r w:rsidRPr="001D2FDE">
          <w:rPr>
            <w:rStyle w:val="Hyperlink"/>
            <w:rFonts w:ascii="Times New Roman" w:hAnsi="Times New Roman" w:cs="Times New Roman"/>
            <w:sz w:val="24"/>
            <w:szCs w:val="24"/>
          </w:rPr>
          <w:t>http://aalt.law.uh.edu/Indices/CP40Indices/CP40no647/CP40no647Pl.htm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59806CE6" w14:textId="77777777" w:rsidR="00800735" w:rsidRDefault="00800735" w:rsidP="0080073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EDE9E2E" w14:textId="77777777" w:rsidR="00800735" w:rsidRDefault="00800735" w:rsidP="0080073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D671065" w14:textId="77777777" w:rsidR="00800735" w:rsidRDefault="00800735" w:rsidP="0080073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Executrix:   Anne </w:t>
      </w:r>
      <w:proofErr w:type="spellStart"/>
      <w:r>
        <w:rPr>
          <w:rFonts w:ascii="Times New Roman" w:hAnsi="Times New Roman" w:cs="Times New Roman"/>
          <w:sz w:val="24"/>
          <w:szCs w:val="24"/>
        </w:rPr>
        <w:t>Waryn</w:t>
      </w:r>
      <w:proofErr w:type="spellEnd"/>
      <w:r>
        <w:rPr>
          <w:rFonts w:ascii="Times New Roman" w:hAnsi="Times New Roman" w:cs="Times New Roman"/>
          <w:sz w:val="24"/>
          <w:szCs w:val="24"/>
        </w:rPr>
        <w:t>(q.v.).   (ibid.)</w:t>
      </w:r>
    </w:p>
    <w:p w14:paraId="65ECC9AE" w14:textId="77777777" w:rsidR="00800735" w:rsidRDefault="00800735" w:rsidP="0080073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80213FE" w14:textId="77777777" w:rsidR="00800735" w:rsidRDefault="00800735" w:rsidP="0080073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2C5D3D0" w14:textId="77777777" w:rsidR="00800735" w:rsidRDefault="00800735" w:rsidP="0080073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July 2022</w:t>
      </w:r>
    </w:p>
    <w:p w14:paraId="4CC75B2F" w14:textId="77777777" w:rsidR="00BA00AB" w:rsidRPr="00EB3209" w:rsidRDefault="00BA00AB" w:rsidP="009139A6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BA00AB" w:rsidRPr="00EB32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2EC63" w14:textId="77777777" w:rsidR="00800735" w:rsidRDefault="00800735" w:rsidP="009139A6">
      <w:r>
        <w:separator/>
      </w:r>
    </w:p>
  </w:endnote>
  <w:endnote w:type="continuationSeparator" w:id="0">
    <w:p w14:paraId="3FB8545E" w14:textId="77777777" w:rsidR="00800735" w:rsidRDefault="00800735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91438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684A4" w14:textId="77777777" w:rsidR="009139A6" w:rsidRPr="009139A6" w:rsidRDefault="009139A6">
    <w:pPr>
      <w:pStyle w:val="Footer"/>
      <w:rPr>
        <w:rFonts w:ascii="Times New Roman" w:hAnsi="Times New Roman" w:cs="Times New Roman"/>
      </w:rPr>
    </w:pPr>
    <w:r w:rsidRPr="009139A6">
      <w:rPr>
        <w:rFonts w:ascii="Times New Roman" w:hAnsi="Times New Roman" w:cs="Times New Roman"/>
      </w:rPr>
      <w:t>Compilation copyright I.S.Rogers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B13A3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1F710" w14:textId="77777777" w:rsidR="00800735" w:rsidRDefault="00800735" w:rsidP="009139A6">
      <w:r>
        <w:separator/>
      </w:r>
    </w:p>
  </w:footnote>
  <w:footnote w:type="continuationSeparator" w:id="0">
    <w:p w14:paraId="7C943101" w14:textId="77777777" w:rsidR="00800735" w:rsidRDefault="00800735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BFCD6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D8E62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A6669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735"/>
    <w:rsid w:val="000666E0"/>
    <w:rsid w:val="002510B7"/>
    <w:rsid w:val="005C130B"/>
    <w:rsid w:val="00800735"/>
    <w:rsid w:val="00826F5C"/>
    <w:rsid w:val="009139A6"/>
    <w:rsid w:val="009448BB"/>
    <w:rsid w:val="00A3176C"/>
    <w:rsid w:val="00AE65F8"/>
    <w:rsid w:val="00BA00AB"/>
    <w:rsid w:val="00CB4ED9"/>
    <w:rsid w:val="00EB3209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8D7E5"/>
  <w15:chartTrackingRefBased/>
  <w15:docId w15:val="{125F386E-DD5A-499E-9D67-519CAC545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139A6"/>
  </w:style>
  <w:style w:type="character" w:styleId="Hyperlink">
    <w:name w:val="Hyperlink"/>
    <w:basedOn w:val="DefaultParagraphFont"/>
    <w:uiPriority w:val="99"/>
    <w:unhideWhenUsed/>
    <w:rsid w:val="008007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alt.law.uh.edu/Indices/CP40Indices/CP40no647/CP40no647Pl.ht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</Template>
  <TotalTime>0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2022-07-11T17:54:00Z</dcterms:created>
  <dcterms:modified xsi:type="dcterms:W3CDTF">2022-07-11T17:54:00Z</dcterms:modified>
</cp:coreProperties>
</file>