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438BB" w14:textId="77777777" w:rsidR="00D305C7" w:rsidRDefault="00D305C7" w:rsidP="00D305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Joan WARYN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fl.1440)</w:t>
      </w:r>
    </w:p>
    <w:p w14:paraId="1FB14BDB" w14:textId="77777777" w:rsidR="00D305C7" w:rsidRDefault="00D305C7" w:rsidP="00D305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Penryn, Cornwall. Widow.</w:t>
      </w:r>
    </w:p>
    <w:p w14:paraId="6FB7D5F1" w14:textId="77777777" w:rsidR="00D305C7" w:rsidRDefault="00D305C7" w:rsidP="00D305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976007" w14:textId="77777777" w:rsidR="00D305C7" w:rsidRDefault="00D305C7" w:rsidP="00D305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4BF8E3" w14:textId="77777777" w:rsidR="00D305C7" w:rsidRDefault="00D305C7" w:rsidP="00D305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1440</w:t>
      </w:r>
      <w:r>
        <w:rPr>
          <w:rFonts w:ascii="Times New Roman" w:hAnsi="Times New Roman" w:cs="Times New Roman"/>
          <w:sz w:val="24"/>
          <w:szCs w:val="24"/>
        </w:rPr>
        <w:tab/>
        <w:t xml:space="preserve">She appears in the Plea Rolls.   </w:t>
      </w:r>
    </w:p>
    <w:p w14:paraId="2997D82F" w14:textId="77777777" w:rsidR="00D305C7" w:rsidRDefault="00D305C7" w:rsidP="00D305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33FA9">
        <w:rPr>
          <w:rFonts w:ascii="Times New Roman" w:hAnsi="Times New Roman" w:cs="Times New Roman"/>
          <w:sz w:val="24"/>
          <w:szCs w:val="24"/>
        </w:rPr>
        <w:t xml:space="preserve">( </w:t>
      </w:r>
      <w:hyperlink r:id="rId6" w:history="1">
        <w:r w:rsidRPr="00733FA9">
          <w:rPr>
            <w:rStyle w:val="Hyperlink"/>
            <w:rFonts w:ascii="Times New Roman" w:hAnsi="Times New Roman" w:cs="Times New Roman"/>
            <w:sz w:val="24"/>
            <w:szCs w:val="24"/>
          </w:rPr>
          <w:t>http://aalt.law.uh.edu/Indices/CP40Indices/CP40no717/CP40no717Pl.htm</w:t>
        </w:r>
      </w:hyperlink>
      <w:r w:rsidRPr="00733FA9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414D53FF" w14:textId="77777777" w:rsidR="00D305C7" w:rsidRDefault="00D305C7" w:rsidP="00D305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9C3E12" w14:textId="77777777" w:rsidR="00D305C7" w:rsidRDefault="00D305C7" w:rsidP="00D305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06099C" w14:textId="77777777" w:rsidR="00D305C7" w:rsidRDefault="00D305C7" w:rsidP="00D305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 January 2022</w:t>
      </w:r>
    </w:p>
    <w:p w14:paraId="1864095D" w14:textId="77777777" w:rsidR="00BA00AB" w:rsidRPr="00EB3209" w:rsidRDefault="00BA00AB" w:rsidP="009139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A00AB" w:rsidRPr="00EB3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8590B" w14:textId="77777777" w:rsidR="00D305C7" w:rsidRDefault="00D305C7" w:rsidP="009139A6">
      <w:r>
        <w:separator/>
      </w:r>
    </w:p>
  </w:endnote>
  <w:endnote w:type="continuationSeparator" w:id="0">
    <w:p w14:paraId="1A7C0674" w14:textId="77777777" w:rsidR="00D305C7" w:rsidRDefault="00D305C7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98F7E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A08F6" w14:textId="77777777" w:rsidR="009139A6" w:rsidRPr="009139A6" w:rsidRDefault="009139A6">
    <w:pPr>
      <w:pStyle w:val="Footer"/>
      <w:rPr>
        <w:rFonts w:ascii="Times New Roman" w:hAnsi="Times New Roman" w:cs="Times New Roman"/>
      </w:rPr>
    </w:pPr>
    <w:r w:rsidRPr="009139A6">
      <w:rPr>
        <w:rFonts w:ascii="Times New Roman" w:hAnsi="Times New Roman" w:cs="Times New Roman"/>
      </w:rPr>
      <w:t>Compilation copyright I.S.Rogers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1DA59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7F79F" w14:textId="77777777" w:rsidR="00D305C7" w:rsidRDefault="00D305C7" w:rsidP="009139A6">
      <w:r>
        <w:separator/>
      </w:r>
    </w:p>
  </w:footnote>
  <w:footnote w:type="continuationSeparator" w:id="0">
    <w:p w14:paraId="40A32C11" w14:textId="77777777" w:rsidR="00D305C7" w:rsidRDefault="00D305C7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B631E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6D93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8B380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5C7"/>
    <w:rsid w:val="000666E0"/>
    <w:rsid w:val="002510B7"/>
    <w:rsid w:val="005C130B"/>
    <w:rsid w:val="00826F5C"/>
    <w:rsid w:val="009139A6"/>
    <w:rsid w:val="009448BB"/>
    <w:rsid w:val="00A3176C"/>
    <w:rsid w:val="00AE65F8"/>
    <w:rsid w:val="00BA00AB"/>
    <w:rsid w:val="00CB4ED9"/>
    <w:rsid w:val="00D305C7"/>
    <w:rsid w:val="00EB3209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18AB4"/>
  <w15:chartTrackingRefBased/>
  <w15:docId w15:val="{1B1CEF34-D1EC-42EA-A450-CA7ABA30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39A6"/>
  </w:style>
  <w:style w:type="character" w:styleId="Hyperlink">
    <w:name w:val="Hyperlink"/>
    <w:basedOn w:val="DefaultParagraphFont"/>
    <w:rsid w:val="00D305C7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alt.law.uh.edu/Indices/CP40Indices/CP40no717/CP40no717Pl.ht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Book1.dotx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2022-01-27T20:33:00Z</dcterms:created>
  <dcterms:modified xsi:type="dcterms:W3CDTF">2022-01-27T20:33:00Z</dcterms:modified>
</cp:coreProperties>
</file>