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D8638" w14:textId="77777777" w:rsidR="007322EC" w:rsidRDefault="007322EC" w:rsidP="007322EC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John WARYN</w:t>
      </w:r>
      <w:r>
        <w:rPr>
          <w:rFonts w:cs="Times New Roman"/>
          <w:szCs w:val="24"/>
        </w:rPr>
        <w:t xml:space="preserve">  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d.ca.1413)</w:t>
      </w:r>
    </w:p>
    <w:p w14:paraId="3B92CB5D" w14:textId="77777777" w:rsidR="007322EC" w:rsidRDefault="007322EC" w:rsidP="007322EC">
      <w:pPr>
        <w:pStyle w:val="NoSpacing"/>
        <w:rPr>
          <w:rFonts w:cs="Times New Roman"/>
          <w:szCs w:val="24"/>
        </w:rPr>
      </w:pPr>
    </w:p>
    <w:p w14:paraId="09909165" w14:textId="77777777" w:rsidR="007322EC" w:rsidRDefault="007322EC" w:rsidP="007322EC">
      <w:pPr>
        <w:pStyle w:val="NoSpacing"/>
        <w:rPr>
          <w:rFonts w:cs="Times New Roman"/>
          <w:szCs w:val="24"/>
        </w:rPr>
      </w:pPr>
    </w:p>
    <w:p w14:paraId="0A2684AB" w14:textId="77777777" w:rsidR="007322EC" w:rsidRDefault="007322EC" w:rsidP="007322EC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8 Jun.</w:t>
      </w:r>
      <w:r>
        <w:rPr>
          <w:rFonts w:cs="Times New Roman"/>
          <w:szCs w:val="24"/>
        </w:rPr>
        <w:tab/>
        <w:t>1413</w:t>
      </w:r>
      <w:r>
        <w:rPr>
          <w:rFonts w:cs="Times New Roman"/>
          <w:szCs w:val="24"/>
        </w:rPr>
        <w:tab/>
        <w:t>Following his death, the Escheator of Shropshire was ordered to take his</w:t>
      </w:r>
    </w:p>
    <w:p w14:paraId="02BC57B6" w14:textId="77777777" w:rsidR="007322EC" w:rsidRDefault="007322EC" w:rsidP="007322EC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lands into the King’s hands.    (C.F.R. 1413-22 p.1)</w:t>
      </w:r>
    </w:p>
    <w:p w14:paraId="0E7D8E74" w14:textId="77777777" w:rsidR="007322EC" w:rsidRDefault="007322EC" w:rsidP="007322EC">
      <w:pPr>
        <w:pStyle w:val="NoSpacing"/>
        <w:rPr>
          <w:rFonts w:cs="Times New Roman"/>
          <w:szCs w:val="24"/>
        </w:rPr>
      </w:pPr>
    </w:p>
    <w:p w14:paraId="01CEA780" w14:textId="77777777" w:rsidR="007322EC" w:rsidRDefault="007322EC" w:rsidP="007322EC">
      <w:pPr>
        <w:pStyle w:val="NoSpacing"/>
        <w:rPr>
          <w:rFonts w:cs="Times New Roman"/>
          <w:szCs w:val="24"/>
        </w:rPr>
      </w:pPr>
    </w:p>
    <w:p w14:paraId="6FFC9C2F" w14:textId="77777777" w:rsidR="007322EC" w:rsidRDefault="007322EC" w:rsidP="007322EC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5 June 2024</w:t>
      </w:r>
    </w:p>
    <w:p w14:paraId="1BF2B996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C1FD9" w14:textId="77777777" w:rsidR="007322EC" w:rsidRDefault="007322EC" w:rsidP="009139A6">
      <w:r>
        <w:separator/>
      </w:r>
    </w:p>
  </w:endnote>
  <w:endnote w:type="continuationSeparator" w:id="0">
    <w:p w14:paraId="6DC11F71" w14:textId="77777777" w:rsidR="007322EC" w:rsidRDefault="007322EC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63146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906B6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1B666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622C1" w14:textId="77777777" w:rsidR="007322EC" w:rsidRDefault="007322EC" w:rsidP="009139A6">
      <w:r>
        <w:separator/>
      </w:r>
    </w:p>
  </w:footnote>
  <w:footnote w:type="continuationSeparator" w:id="0">
    <w:p w14:paraId="5B98F840" w14:textId="77777777" w:rsidR="007322EC" w:rsidRDefault="007322EC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E51CE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74E9D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0A4F7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2EC"/>
    <w:rsid w:val="000666E0"/>
    <w:rsid w:val="002510B7"/>
    <w:rsid w:val="00270799"/>
    <w:rsid w:val="005C130B"/>
    <w:rsid w:val="007322EC"/>
    <w:rsid w:val="00826F5C"/>
    <w:rsid w:val="009139A6"/>
    <w:rsid w:val="009411C2"/>
    <w:rsid w:val="009448BB"/>
    <w:rsid w:val="00947624"/>
    <w:rsid w:val="00A3176C"/>
    <w:rsid w:val="00AE65F8"/>
    <w:rsid w:val="00BA00AB"/>
    <w:rsid w:val="00C71834"/>
    <w:rsid w:val="00CB4ED9"/>
    <w:rsid w:val="00E61DA6"/>
    <w:rsid w:val="00EB3209"/>
    <w:rsid w:val="00F41096"/>
    <w:rsid w:val="00F5287F"/>
    <w:rsid w:val="00F75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C2281"/>
  <w15:chartTrackingRefBased/>
  <w15:docId w15:val="{B5ADBA5E-9256-424B-8511-DB15DA57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1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2024-06-05T18:16:00Z</dcterms:created>
  <dcterms:modified xsi:type="dcterms:W3CDTF">2024-06-05T18:17:00Z</dcterms:modified>
</cp:coreProperties>
</file>