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49B2F8" w14:textId="77777777" w:rsidR="003E2E5E" w:rsidRDefault="003E2E5E" w:rsidP="003E2E5E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  <w:u w:val="single"/>
        </w:rPr>
        <w:t>John WARYN</w:t>
      </w:r>
      <w:r>
        <w:rPr>
          <w:rFonts w:cs="Times New Roman"/>
          <w:szCs w:val="24"/>
        </w:rPr>
        <w:t xml:space="preserve">       </w:t>
      </w:r>
      <w:proofErr w:type="gramStart"/>
      <w:r>
        <w:rPr>
          <w:rFonts w:cs="Times New Roman"/>
          <w:szCs w:val="24"/>
        </w:rPr>
        <w:t xml:space="preserve">   (</w:t>
      </w:r>
      <w:proofErr w:type="gramEnd"/>
      <w:r>
        <w:rPr>
          <w:rFonts w:cs="Times New Roman"/>
          <w:szCs w:val="24"/>
        </w:rPr>
        <w:t>fl.1433)</w:t>
      </w:r>
    </w:p>
    <w:p w14:paraId="0A63ADE1" w14:textId="77777777" w:rsidR="003E2E5E" w:rsidRDefault="003E2E5E" w:rsidP="003E2E5E">
      <w:pPr>
        <w:pStyle w:val="NoSpacing"/>
        <w:rPr>
          <w:rFonts w:cs="Times New Roman"/>
          <w:szCs w:val="24"/>
        </w:rPr>
      </w:pPr>
    </w:p>
    <w:p w14:paraId="2D125393" w14:textId="77777777" w:rsidR="003E2E5E" w:rsidRDefault="003E2E5E" w:rsidP="003E2E5E">
      <w:pPr>
        <w:pStyle w:val="NoSpacing"/>
        <w:rPr>
          <w:rFonts w:cs="Times New Roman"/>
          <w:szCs w:val="24"/>
        </w:rPr>
      </w:pPr>
    </w:p>
    <w:p w14:paraId="331D0924" w14:textId="77777777" w:rsidR="003E2E5E" w:rsidRDefault="003E2E5E" w:rsidP="003E2E5E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ab/>
        <w:t>1433</w:t>
      </w:r>
      <w:r>
        <w:rPr>
          <w:rFonts w:cs="Times New Roman"/>
          <w:szCs w:val="24"/>
        </w:rPr>
        <w:tab/>
        <w:t>He and John Fastolf(q.v.) made a plaint of trespass and taking a servant</w:t>
      </w:r>
    </w:p>
    <w:p w14:paraId="7BF482A4" w14:textId="77777777" w:rsidR="003E2E5E" w:rsidRDefault="003E2E5E" w:rsidP="003E2E5E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against George Page of Norwich, shoemaker(q.v.), and Robert Nors of</w:t>
      </w:r>
    </w:p>
    <w:p w14:paraId="6E44C23D" w14:textId="77777777" w:rsidR="003E2E5E" w:rsidRDefault="003E2E5E" w:rsidP="003E2E5E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Ipswich, </w:t>
      </w:r>
      <w:proofErr w:type="gramStart"/>
      <w:r>
        <w:rPr>
          <w:rFonts w:cs="Times New Roman"/>
          <w:szCs w:val="24"/>
        </w:rPr>
        <w:t>tanner</w:t>
      </w:r>
      <w:proofErr w:type="gramEnd"/>
      <w:r>
        <w:rPr>
          <w:rFonts w:cs="Times New Roman"/>
          <w:szCs w:val="24"/>
        </w:rPr>
        <w:t>(q.v.).</w:t>
      </w:r>
    </w:p>
    <w:p w14:paraId="5EDC9751" w14:textId="77777777" w:rsidR="003E2E5E" w:rsidRDefault="003E2E5E" w:rsidP="003E2E5E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( </w:t>
      </w:r>
      <w:hyperlink r:id="rId6" w:history="1">
        <w:r w:rsidRPr="0005154A">
          <w:rPr>
            <w:rStyle w:val="Hyperlink"/>
            <w:rFonts w:cs="Times New Roman"/>
            <w:szCs w:val="24"/>
          </w:rPr>
          <w:t>https://waalt.uh.edu/index.php/CP40/689:_A-J</w:t>
        </w:r>
      </w:hyperlink>
      <w:r>
        <w:rPr>
          <w:rFonts w:cs="Times New Roman"/>
          <w:szCs w:val="24"/>
        </w:rPr>
        <w:t xml:space="preserve"> )</w:t>
      </w:r>
    </w:p>
    <w:p w14:paraId="4FA5F3B0" w14:textId="77777777" w:rsidR="003E2E5E" w:rsidRDefault="003E2E5E" w:rsidP="003E2E5E">
      <w:pPr>
        <w:pStyle w:val="NoSpacing"/>
        <w:rPr>
          <w:rFonts w:cs="Times New Roman"/>
          <w:szCs w:val="24"/>
        </w:rPr>
      </w:pPr>
    </w:p>
    <w:p w14:paraId="2C828B0B" w14:textId="77777777" w:rsidR="003E2E5E" w:rsidRDefault="003E2E5E" w:rsidP="003E2E5E">
      <w:pPr>
        <w:pStyle w:val="NoSpacing"/>
        <w:rPr>
          <w:rFonts w:cs="Times New Roman"/>
          <w:szCs w:val="24"/>
        </w:rPr>
      </w:pPr>
    </w:p>
    <w:p w14:paraId="271CF240" w14:textId="77777777" w:rsidR="003E2E5E" w:rsidRDefault="003E2E5E" w:rsidP="003E2E5E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>16 June 2024</w:t>
      </w:r>
    </w:p>
    <w:p w14:paraId="5CF48926" w14:textId="77777777" w:rsidR="00BA00AB" w:rsidRPr="00EB3209" w:rsidRDefault="00BA00AB" w:rsidP="009139A6">
      <w:pPr>
        <w:pStyle w:val="NoSpacing"/>
        <w:rPr>
          <w:rFonts w:cs="Times New Roman"/>
          <w:szCs w:val="24"/>
        </w:rPr>
      </w:pPr>
    </w:p>
    <w:sectPr w:rsidR="00BA00AB" w:rsidRPr="00EB32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B7BF64" w14:textId="77777777" w:rsidR="003E2E5E" w:rsidRDefault="003E2E5E" w:rsidP="009139A6">
      <w:r>
        <w:separator/>
      </w:r>
    </w:p>
  </w:endnote>
  <w:endnote w:type="continuationSeparator" w:id="0">
    <w:p w14:paraId="419D8863" w14:textId="77777777" w:rsidR="003E2E5E" w:rsidRDefault="003E2E5E" w:rsidP="0091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0F387A" w14:textId="77777777" w:rsidR="009139A6" w:rsidRDefault="009139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40E505" w14:textId="77777777" w:rsidR="009139A6" w:rsidRPr="009139A6" w:rsidRDefault="009139A6">
    <w:pPr>
      <w:pStyle w:val="Footer"/>
      <w:rPr>
        <w:rFonts w:cs="Times New Roman"/>
      </w:rPr>
    </w:pPr>
    <w:r w:rsidRPr="009139A6">
      <w:rPr>
        <w:rFonts w:cs="Times New Roman"/>
      </w:rPr>
      <w:t xml:space="preserve">Compilation copyright </w:t>
    </w:r>
    <w:proofErr w:type="spellStart"/>
    <w:r w:rsidRPr="009139A6">
      <w:rPr>
        <w:rFonts w:cs="Times New Roman"/>
      </w:rPr>
      <w:t>I.</w:t>
    </w:r>
    <w:proofErr w:type="gramStart"/>
    <w:r w:rsidRPr="009139A6">
      <w:rPr>
        <w:rFonts w:cs="Times New Roman"/>
      </w:rPr>
      <w:t>S.Rogers</w:t>
    </w:r>
    <w:proofErr w:type="spellEnd"/>
    <w:proofErr w:type="gram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AEA5FB" w14:textId="77777777" w:rsidR="009139A6" w:rsidRDefault="009139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35A0C9" w14:textId="77777777" w:rsidR="003E2E5E" w:rsidRDefault="003E2E5E" w:rsidP="009139A6">
      <w:r>
        <w:separator/>
      </w:r>
    </w:p>
  </w:footnote>
  <w:footnote w:type="continuationSeparator" w:id="0">
    <w:p w14:paraId="12782ECA" w14:textId="77777777" w:rsidR="003E2E5E" w:rsidRDefault="003E2E5E" w:rsidP="00913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017A61" w14:textId="77777777" w:rsidR="009139A6" w:rsidRDefault="009139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E69B4F" w14:textId="77777777" w:rsidR="009139A6" w:rsidRDefault="009139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A3D0CC" w14:textId="77777777" w:rsidR="009139A6" w:rsidRDefault="009139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E5E"/>
    <w:rsid w:val="000666E0"/>
    <w:rsid w:val="002510B7"/>
    <w:rsid w:val="00270799"/>
    <w:rsid w:val="003E2E5E"/>
    <w:rsid w:val="005C130B"/>
    <w:rsid w:val="00826F5C"/>
    <w:rsid w:val="009139A6"/>
    <w:rsid w:val="009411C2"/>
    <w:rsid w:val="009448BB"/>
    <w:rsid w:val="00947624"/>
    <w:rsid w:val="00A3176C"/>
    <w:rsid w:val="00AE65F8"/>
    <w:rsid w:val="00BA00AB"/>
    <w:rsid w:val="00C71834"/>
    <w:rsid w:val="00CB4ED9"/>
    <w:rsid w:val="00E61DA6"/>
    <w:rsid w:val="00EB3209"/>
    <w:rsid w:val="00F41096"/>
    <w:rsid w:val="00F4643A"/>
    <w:rsid w:val="00F5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20986"/>
  <w15:chartTrackingRefBased/>
  <w15:docId w15:val="{554EF970-FC47-40E0-8205-8F5AC25A8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F5C"/>
    <w:pPr>
      <w:spacing w:after="0" w:line="240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39A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139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39A6"/>
  </w:style>
  <w:style w:type="paragraph" w:styleId="Footer">
    <w:name w:val="footer"/>
    <w:basedOn w:val="Normal"/>
    <w:link w:val="FooterChar"/>
    <w:uiPriority w:val="99"/>
    <w:unhideWhenUsed/>
    <w:rsid w:val="009139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39A6"/>
  </w:style>
  <w:style w:type="character" w:styleId="Hyperlink">
    <w:name w:val="Hyperlink"/>
    <w:basedOn w:val="DefaultParagraphFont"/>
    <w:uiPriority w:val="99"/>
    <w:unhideWhenUsed/>
    <w:rsid w:val="003E2E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aalt.uh.edu/index.php/CP40/689:_A-J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%20Rogers\Documents\Custom%20Office%20Templates\Book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Book1</Template>
  <TotalTime>0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2024-06-16T18:34:00Z</dcterms:created>
  <dcterms:modified xsi:type="dcterms:W3CDTF">2024-06-16T18:34:00Z</dcterms:modified>
</cp:coreProperties>
</file>