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9025E" w14:textId="5AA54769" w:rsidR="00BA00AB" w:rsidRDefault="001F2698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John WARYN</w:t>
      </w:r>
      <w:r>
        <w:rPr>
          <w:rFonts w:ascii="Times New Roman" w:hAnsi="Times New Roman" w:cs="Times New Roman"/>
          <w:sz w:val="24"/>
          <w:szCs w:val="24"/>
        </w:rPr>
        <w:t xml:space="preserve">      (fl.1462-3)</w:t>
      </w:r>
    </w:p>
    <w:p w14:paraId="11B17A8A" w14:textId="49BF2B55" w:rsidR="001F2698" w:rsidRDefault="001F2698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Abbot of Humberston.</w:t>
      </w:r>
    </w:p>
    <w:p w14:paraId="45EE3CE9" w14:textId="5FA39919" w:rsidR="001F2698" w:rsidRDefault="001F2698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3547D9" w14:textId="71121BA8" w:rsidR="001F2698" w:rsidRDefault="001F2698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29A373" w14:textId="40E25888" w:rsidR="001F2698" w:rsidRDefault="001F2698" w:rsidP="001F269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1462-3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He appears in the Burgess’s Rolls</w:t>
      </w:r>
      <w:r>
        <w:rPr>
          <w:rFonts w:ascii="Times New Roman" w:hAnsi="Times New Roman" w:cs="Times New Roman"/>
          <w:sz w:val="24"/>
          <w:szCs w:val="24"/>
        </w:rPr>
        <w:t xml:space="preserve"> of Grimsby.</w:t>
      </w:r>
    </w:p>
    <w:p w14:paraId="5B7060B2" w14:textId="77777777" w:rsidR="001F2698" w:rsidRDefault="001F2698" w:rsidP="001F2698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(“The Northern Genealogist” for 1885 ed. A. Gibbons, F.S.A. </w:t>
      </w:r>
    </w:p>
    <w:p w14:paraId="013A786A" w14:textId="77777777" w:rsidR="001F2698" w:rsidRDefault="001F2698" w:rsidP="001F2698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published in York by J.Simpson p.225)</w:t>
      </w:r>
    </w:p>
    <w:p w14:paraId="3B2A35A0" w14:textId="77777777" w:rsidR="001F2698" w:rsidRDefault="001F2698" w:rsidP="001F269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582107" w14:textId="77777777" w:rsidR="001F2698" w:rsidRDefault="001F2698" w:rsidP="001F269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F7F00C" w14:textId="77777777" w:rsidR="001F2698" w:rsidRPr="001A742D" w:rsidRDefault="001F2698" w:rsidP="001F26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January 2022</w:t>
      </w:r>
    </w:p>
    <w:p w14:paraId="5EBBF557" w14:textId="7AC0C26A" w:rsidR="001F2698" w:rsidRPr="001F2698" w:rsidRDefault="001F2698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1F2698" w:rsidRPr="001F26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CD4F7" w14:textId="77777777" w:rsidR="001F2698" w:rsidRDefault="001F2698" w:rsidP="009139A6">
      <w:r>
        <w:separator/>
      </w:r>
    </w:p>
  </w:endnote>
  <w:endnote w:type="continuationSeparator" w:id="0">
    <w:p w14:paraId="4FBE9B2A" w14:textId="77777777" w:rsidR="001F2698" w:rsidRDefault="001F2698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24C09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E2313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>Compilation copyright I.S.Rogers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DDFED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CBC93" w14:textId="77777777" w:rsidR="001F2698" w:rsidRDefault="001F2698" w:rsidP="009139A6">
      <w:r>
        <w:separator/>
      </w:r>
    </w:p>
  </w:footnote>
  <w:footnote w:type="continuationSeparator" w:id="0">
    <w:p w14:paraId="47E24246" w14:textId="77777777" w:rsidR="001F2698" w:rsidRDefault="001F2698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82F10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AD102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701CE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698"/>
    <w:rsid w:val="000666E0"/>
    <w:rsid w:val="001F2698"/>
    <w:rsid w:val="002510B7"/>
    <w:rsid w:val="005C130B"/>
    <w:rsid w:val="00826F5C"/>
    <w:rsid w:val="009139A6"/>
    <w:rsid w:val="009448BB"/>
    <w:rsid w:val="00A3176C"/>
    <w:rsid w:val="00AE65F8"/>
    <w:rsid w:val="00BA00AB"/>
    <w:rsid w:val="00CB4ED9"/>
    <w:rsid w:val="00EB3209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BEAC1"/>
  <w15:chartTrackingRefBased/>
  <w15:docId w15:val="{1379E3F8-F563-43F3-A679-CF80BE89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Book1.dotx</Template>
  <TotalTime>2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2022-01-06T19:53:00Z</dcterms:created>
  <dcterms:modified xsi:type="dcterms:W3CDTF">2022-01-06T19:55:00Z</dcterms:modified>
</cp:coreProperties>
</file>