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AE882C" w14:textId="77777777" w:rsidR="00856F41" w:rsidRDefault="00856F41" w:rsidP="00856F41">
      <w:pPr>
        <w:pStyle w:val="NoSpacing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u w:val="single"/>
          <w:lang w:val="en-US"/>
        </w:rPr>
        <w:t>John WARYN, junior</w:t>
      </w:r>
      <w:r>
        <w:rPr>
          <w:rFonts w:ascii="Times New Roman" w:hAnsi="Times New Roman" w:cs="Times New Roman"/>
          <w:lang w:val="en-US"/>
        </w:rPr>
        <w:t xml:space="preserve">      (fl.1456)</w:t>
      </w:r>
    </w:p>
    <w:p w14:paraId="6DAAB87A" w14:textId="77777777" w:rsidR="00856F41" w:rsidRDefault="00856F41" w:rsidP="00856F41">
      <w:pPr>
        <w:pStyle w:val="NoSpacing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of Northampton. Gentleman</w:t>
      </w:r>
    </w:p>
    <w:p w14:paraId="49741EE0" w14:textId="77777777" w:rsidR="00856F41" w:rsidRDefault="00856F41" w:rsidP="00856F41">
      <w:pPr>
        <w:pStyle w:val="NoSpacing"/>
        <w:rPr>
          <w:rFonts w:ascii="Times New Roman" w:hAnsi="Times New Roman" w:cs="Times New Roman"/>
          <w:lang w:val="en-US"/>
        </w:rPr>
      </w:pPr>
    </w:p>
    <w:p w14:paraId="06D14947" w14:textId="77777777" w:rsidR="00856F41" w:rsidRDefault="00856F41" w:rsidP="00856F41">
      <w:pPr>
        <w:pStyle w:val="NoSpacing"/>
        <w:rPr>
          <w:rFonts w:ascii="Times New Roman" w:hAnsi="Times New Roman" w:cs="Times New Roman"/>
          <w:lang w:val="en-US"/>
        </w:rPr>
      </w:pPr>
    </w:p>
    <w:p w14:paraId="25F4CA5D" w14:textId="77777777" w:rsidR="00856F41" w:rsidRDefault="00856F41" w:rsidP="00856F41">
      <w:pPr>
        <w:pStyle w:val="NoSpacing"/>
        <w:ind w:left="1440" w:hanging="720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1456</w:t>
      </w:r>
      <w:r>
        <w:rPr>
          <w:rFonts w:ascii="Times New Roman" w:hAnsi="Times New Roman" w:cs="Times New Roman"/>
          <w:lang w:val="en-US"/>
        </w:rPr>
        <w:tab/>
        <w:t xml:space="preserve">John Heywode(q.v.) and his wife, Isabel(q.v.), brought a plaint of trespass against him and 4 others.      ( </w:t>
      </w:r>
      <w:hyperlink r:id="rId6" w:history="1">
        <w:r w:rsidRPr="004933E6">
          <w:rPr>
            <w:rStyle w:val="Hyperlink"/>
            <w:rFonts w:ascii="Times New Roman" w:hAnsi="Times New Roman" w:cs="Times New Roman"/>
            <w:lang w:val="en-US"/>
          </w:rPr>
          <w:t>https://waalt.uh.edu/index.php/KB27/779</w:t>
        </w:r>
      </w:hyperlink>
      <w:r>
        <w:rPr>
          <w:rFonts w:ascii="Times New Roman" w:hAnsi="Times New Roman" w:cs="Times New Roman"/>
          <w:lang w:val="en-US"/>
        </w:rPr>
        <w:t xml:space="preserve"> )</w:t>
      </w:r>
    </w:p>
    <w:p w14:paraId="3B0413A6" w14:textId="77777777" w:rsidR="00856F41" w:rsidRDefault="00856F41" w:rsidP="00856F41">
      <w:pPr>
        <w:pStyle w:val="NoSpacing"/>
        <w:rPr>
          <w:rFonts w:ascii="Times New Roman" w:hAnsi="Times New Roman" w:cs="Times New Roman"/>
          <w:lang w:val="en-US"/>
        </w:rPr>
      </w:pPr>
    </w:p>
    <w:p w14:paraId="2672942F" w14:textId="77777777" w:rsidR="00856F41" w:rsidRDefault="00856F41" w:rsidP="00856F41">
      <w:pPr>
        <w:pStyle w:val="NoSpacing"/>
        <w:rPr>
          <w:rFonts w:ascii="Times New Roman" w:hAnsi="Times New Roman" w:cs="Times New Roman"/>
          <w:lang w:val="en-US"/>
        </w:rPr>
      </w:pPr>
    </w:p>
    <w:p w14:paraId="14AB907D" w14:textId="77777777" w:rsidR="00856F41" w:rsidRDefault="00856F41" w:rsidP="00856F41">
      <w:pPr>
        <w:pStyle w:val="NoSpacing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27 December 2025</w:t>
      </w:r>
    </w:p>
    <w:p w14:paraId="3AEBF34E" w14:textId="77777777" w:rsidR="00617568" w:rsidRPr="00086E2C" w:rsidRDefault="00617568">
      <w:pPr>
        <w:rPr>
          <w:rFonts w:ascii="Times New Roman" w:hAnsi="Times New Roman" w:cs="Times New Roman"/>
        </w:rPr>
      </w:pPr>
    </w:p>
    <w:sectPr w:rsidR="00617568" w:rsidRPr="00086E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363365" w14:textId="77777777" w:rsidR="00F12053" w:rsidRDefault="00F12053" w:rsidP="00086E2C">
      <w:pPr>
        <w:spacing w:after="0" w:line="240" w:lineRule="auto"/>
      </w:pPr>
      <w:r>
        <w:separator/>
      </w:r>
    </w:p>
  </w:endnote>
  <w:endnote w:type="continuationSeparator" w:id="0">
    <w:p w14:paraId="7365C098" w14:textId="77777777" w:rsidR="00F12053" w:rsidRDefault="00F12053" w:rsidP="00086E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903185" w14:textId="77777777" w:rsidR="00086E2C" w:rsidRDefault="00086E2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EF7E23" w14:textId="77777777" w:rsidR="00086E2C" w:rsidRPr="00086E2C" w:rsidRDefault="00086E2C">
    <w:pPr>
      <w:pStyle w:val="Footer"/>
      <w:rPr>
        <w:lang w:val="en-US"/>
      </w:rPr>
    </w:pPr>
    <w:r>
      <w:rPr>
        <w:rFonts w:ascii="Times New Roman" w:hAnsi="Times New Roman" w:cs="Times New Roman"/>
      </w:rPr>
      <w:t xml:space="preserve">Compilation </w:t>
    </w:r>
    <w:proofErr w:type="spellStart"/>
    <w:r>
      <w:rPr>
        <w:rFonts w:ascii="Times New Roman" w:hAnsi="Times New Roman" w:cs="Times New Roman"/>
      </w:rPr>
      <w:t>copywrite</w:t>
    </w:r>
    <w:proofErr w:type="spellEnd"/>
    <w:r>
      <w:rPr>
        <w:rFonts w:ascii="Times New Roman" w:hAnsi="Times New Roman" w:cs="Times New Roman"/>
      </w:rPr>
      <w:t xml:space="preserve"> </w:t>
    </w:r>
    <w:proofErr w:type="spellStart"/>
    <w:r>
      <w:rPr>
        <w:rFonts w:ascii="Times New Roman" w:hAnsi="Times New Roman" w:cs="Times New Roman"/>
      </w:rPr>
      <w:t>I.S.Rogers</w:t>
    </w:r>
    <w:proofErr w:type="spellEnd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D54877" w14:textId="77777777" w:rsidR="00086E2C" w:rsidRDefault="00086E2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DDB38C" w14:textId="77777777" w:rsidR="00F12053" w:rsidRDefault="00F12053" w:rsidP="00086E2C">
      <w:pPr>
        <w:spacing w:after="0" w:line="240" w:lineRule="auto"/>
      </w:pPr>
      <w:r>
        <w:separator/>
      </w:r>
    </w:p>
  </w:footnote>
  <w:footnote w:type="continuationSeparator" w:id="0">
    <w:p w14:paraId="7FF66798" w14:textId="77777777" w:rsidR="00F12053" w:rsidRDefault="00F12053" w:rsidP="00086E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5BE92D" w14:textId="77777777" w:rsidR="00086E2C" w:rsidRDefault="00086E2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9E5264" w14:textId="77777777" w:rsidR="00086E2C" w:rsidRDefault="00086E2C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C8111A" w14:textId="77777777" w:rsidR="00086E2C" w:rsidRDefault="00086E2C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6F41"/>
    <w:rsid w:val="00086E2C"/>
    <w:rsid w:val="000A2E7A"/>
    <w:rsid w:val="002244B7"/>
    <w:rsid w:val="0028664A"/>
    <w:rsid w:val="00314D94"/>
    <w:rsid w:val="00617568"/>
    <w:rsid w:val="006E68FA"/>
    <w:rsid w:val="00856F41"/>
    <w:rsid w:val="00ED3A55"/>
    <w:rsid w:val="00F12053"/>
    <w:rsid w:val="00F479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1BE109"/>
  <w15:chartTrackingRefBased/>
  <w15:docId w15:val="{368F5CD9-07EA-4900-A75F-F880D72C9E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86E2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86E2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86E2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86E2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86E2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86E2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86E2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86E2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86E2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86E2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86E2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86E2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86E2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86E2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86E2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86E2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86E2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86E2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86E2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86E2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86E2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86E2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86E2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86E2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86E2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86E2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86E2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86E2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86E2C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086E2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86E2C"/>
  </w:style>
  <w:style w:type="paragraph" w:styleId="Footer">
    <w:name w:val="footer"/>
    <w:basedOn w:val="Normal"/>
    <w:link w:val="FooterChar"/>
    <w:uiPriority w:val="99"/>
    <w:unhideWhenUsed/>
    <w:rsid w:val="00086E2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86E2C"/>
  </w:style>
  <w:style w:type="paragraph" w:styleId="NoSpacing">
    <w:name w:val="No Spacing"/>
    <w:uiPriority w:val="1"/>
    <w:qFormat/>
    <w:rsid w:val="00856F41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856F41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aalt.uh.edu/index.php/KB27/779" TargetMode="External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Ian%20Rogers\OneDrive\Documents\Custom%20Office%20Templates\Bookno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Booknote.dotx</Template>
  <TotalTime>1</TotalTime>
  <Pages>1</Pages>
  <Words>41</Words>
  <Characters>252</Characters>
  <Application>Microsoft Office Word</Application>
  <DocSecurity>0</DocSecurity>
  <Lines>14</Lines>
  <Paragraphs>7</Paragraphs>
  <ScaleCrop>false</ScaleCrop>
  <Company/>
  <LinksUpToDate>false</LinksUpToDate>
  <CharactersWithSpaces>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Ian Rogers</dc:creator>
  <cp:keywords/>
  <dc:description/>
  <cp:lastModifiedBy>Ian Rogers</cp:lastModifiedBy>
  <cp:revision>1</cp:revision>
  <dcterms:created xsi:type="dcterms:W3CDTF">2025-12-28T21:15:00Z</dcterms:created>
  <dcterms:modified xsi:type="dcterms:W3CDTF">2025-12-28T21:16:00Z</dcterms:modified>
</cp:coreProperties>
</file>