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6C432F" w14:textId="77777777" w:rsidR="00615B23" w:rsidRDefault="00615B23" w:rsidP="00615B2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John WARYN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fl.1477)</w:t>
      </w:r>
    </w:p>
    <w:p w14:paraId="3A5A1FBE" w14:textId="77777777" w:rsidR="00615B23" w:rsidRDefault="00615B23" w:rsidP="00615B2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Bailiff of Bedford.</w:t>
      </w:r>
    </w:p>
    <w:p w14:paraId="2E80824F" w14:textId="77777777" w:rsidR="00615B23" w:rsidRDefault="00615B23" w:rsidP="00615B2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13D2B7" w14:textId="77777777" w:rsidR="00615B23" w:rsidRDefault="00615B23" w:rsidP="00615B2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876AED" w14:textId="77777777" w:rsidR="00615B23" w:rsidRDefault="00615B23" w:rsidP="00615B2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9 Apr.1477</w:t>
      </w:r>
      <w:r>
        <w:rPr>
          <w:rFonts w:ascii="Times New Roman" w:hAnsi="Times New Roman" w:cs="Times New Roman"/>
          <w:sz w:val="24"/>
          <w:szCs w:val="24"/>
        </w:rPr>
        <w:tab/>
        <w:t xml:space="preserve">He was a witness when John Terry of Bedford(q.v.) gave a tenement in </w:t>
      </w:r>
      <w:proofErr w:type="gramStart"/>
      <w:r>
        <w:rPr>
          <w:rFonts w:ascii="Times New Roman" w:hAnsi="Times New Roman" w:cs="Times New Roman"/>
          <w:sz w:val="24"/>
          <w:szCs w:val="24"/>
        </w:rPr>
        <w:t>Bedford</w:t>
      </w:r>
      <w:proofErr w:type="gramEnd"/>
    </w:p>
    <w:p w14:paraId="381E0BFF" w14:textId="77777777" w:rsidR="00615B23" w:rsidRDefault="00615B23" w:rsidP="00615B2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to William </w:t>
      </w:r>
      <w:proofErr w:type="spellStart"/>
      <w:r>
        <w:rPr>
          <w:rFonts w:ascii="Times New Roman" w:hAnsi="Times New Roman" w:cs="Times New Roman"/>
          <w:sz w:val="24"/>
          <w:szCs w:val="24"/>
        </w:rPr>
        <w:t>Sandes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London, grocer(q.v.).</w:t>
      </w:r>
    </w:p>
    <w:p w14:paraId="73BEFFE3" w14:textId="77777777" w:rsidR="00615B23" w:rsidRDefault="00615B23" w:rsidP="00615B2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(C.C.R. 1476-85 p.61)</w:t>
      </w:r>
    </w:p>
    <w:p w14:paraId="016BA7E5" w14:textId="77777777" w:rsidR="00615B23" w:rsidRDefault="00615B23" w:rsidP="00615B2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14BC8F" w14:textId="77777777" w:rsidR="00615B23" w:rsidRDefault="00615B23" w:rsidP="00615B2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926E8D" w14:textId="77777777" w:rsidR="00615B23" w:rsidRDefault="00615B23" w:rsidP="00615B2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 February 2021</w:t>
      </w:r>
    </w:p>
    <w:p w14:paraId="77C61CEE" w14:textId="77777777" w:rsidR="00BA00AB" w:rsidRPr="00EB3209" w:rsidRDefault="00BA00AB" w:rsidP="009139A6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BA00AB" w:rsidRPr="00EB32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A339F9" w14:textId="77777777" w:rsidR="00615B23" w:rsidRDefault="00615B23" w:rsidP="009139A6">
      <w:r>
        <w:separator/>
      </w:r>
    </w:p>
  </w:endnote>
  <w:endnote w:type="continuationSeparator" w:id="0">
    <w:p w14:paraId="70947449" w14:textId="77777777" w:rsidR="00615B23" w:rsidRDefault="00615B23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15DB1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DA05A" w14:textId="77777777" w:rsidR="009139A6" w:rsidRPr="009139A6" w:rsidRDefault="009139A6">
    <w:pPr>
      <w:pStyle w:val="Footer"/>
      <w:rPr>
        <w:rFonts w:ascii="Times New Roman" w:hAnsi="Times New Roman" w:cs="Times New Roman"/>
      </w:rPr>
    </w:pPr>
    <w:r w:rsidRPr="009139A6">
      <w:rPr>
        <w:rFonts w:ascii="Times New Roman" w:hAnsi="Times New Roman" w:cs="Times New Roman"/>
      </w:rPr>
      <w:t xml:space="preserve">Compilation copyright </w:t>
    </w:r>
    <w:proofErr w:type="spellStart"/>
    <w:r w:rsidRPr="009139A6">
      <w:rPr>
        <w:rFonts w:ascii="Times New Roman" w:hAnsi="Times New Roman" w:cs="Times New Roman"/>
      </w:rPr>
      <w:t>I.</w:t>
    </w:r>
    <w:proofErr w:type="gramStart"/>
    <w:r w:rsidRPr="009139A6">
      <w:rPr>
        <w:rFonts w:ascii="Times New Roman" w:hAnsi="Times New Roman" w:cs="Times New Roman"/>
      </w:rPr>
      <w:t>S.Rogers</w:t>
    </w:r>
    <w:proofErr w:type="spellEnd"/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1B64AE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50DFA9" w14:textId="77777777" w:rsidR="00615B23" w:rsidRDefault="00615B23" w:rsidP="009139A6">
      <w:r>
        <w:separator/>
      </w:r>
    </w:p>
  </w:footnote>
  <w:footnote w:type="continuationSeparator" w:id="0">
    <w:p w14:paraId="25A31D1A" w14:textId="77777777" w:rsidR="00615B23" w:rsidRDefault="00615B23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B69A14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B2A3AB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F57FEC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B23"/>
    <w:rsid w:val="000666E0"/>
    <w:rsid w:val="002510B7"/>
    <w:rsid w:val="005C130B"/>
    <w:rsid w:val="00615B23"/>
    <w:rsid w:val="00826F5C"/>
    <w:rsid w:val="009139A6"/>
    <w:rsid w:val="009448BB"/>
    <w:rsid w:val="00A3176C"/>
    <w:rsid w:val="00BA00AB"/>
    <w:rsid w:val="00EB3209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C000E"/>
  <w15:chartTrackingRefBased/>
  <w15:docId w15:val="{8D7343A4-8149-4867-821D-80A87AE35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1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Book1.dotx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2021-02-28T20:52:00Z</dcterms:created>
  <dcterms:modified xsi:type="dcterms:W3CDTF">2021-02-28T20:52:00Z</dcterms:modified>
</cp:coreProperties>
</file>