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DA307" w14:textId="77777777" w:rsidR="00FC53A7" w:rsidRDefault="00FC53A7" w:rsidP="00FC53A7">
      <w:pPr>
        <w:pStyle w:val="NoSpacing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  <w:u w:val="single"/>
        </w:rPr>
        <w:t>John WARYN</w:t>
      </w:r>
      <w:r>
        <w:rPr>
          <w:rFonts w:eastAsia="Times New Roman" w:cs="Times New Roman"/>
          <w:szCs w:val="24"/>
        </w:rPr>
        <w:t xml:space="preserve">    </w:t>
      </w:r>
      <w:proofErr w:type="gramStart"/>
      <w:r>
        <w:rPr>
          <w:rFonts w:eastAsia="Times New Roman" w:cs="Times New Roman"/>
          <w:szCs w:val="24"/>
        </w:rPr>
        <w:t xml:space="preserve">   (</w:t>
      </w:r>
      <w:proofErr w:type="gramEnd"/>
      <w:r>
        <w:rPr>
          <w:rFonts w:eastAsia="Times New Roman" w:cs="Times New Roman"/>
          <w:szCs w:val="24"/>
        </w:rPr>
        <w:t>fl.1422)</w:t>
      </w:r>
    </w:p>
    <w:p w14:paraId="07C4052F" w14:textId="77777777" w:rsidR="00FC53A7" w:rsidRDefault="00FC53A7" w:rsidP="00FC53A7">
      <w:pPr>
        <w:pStyle w:val="NoSpacing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of Cheap Ward, London.</w:t>
      </w:r>
    </w:p>
    <w:p w14:paraId="0607940D" w14:textId="77777777" w:rsidR="00FC53A7" w:rsidRDefault="00FC53A7" w:rsidP="00FC53A7">
      <w:pPr>
        <w:pStyle w:val="NoSpacing"/>
        <w:rPr>
          <w:rFonts w:eastAsia="Times New Roman" w:cs="Times New Roman"/>
          <w:szCs w:val="24"/>
        </w:rPr>
      </w:pPr>
    </w:p>
    <w:p w14:paraId="6BC75E22" w14:textId="77777777" w:rsidR="00FC53A7" w:rsidRDefault="00FC53A7" w:rsidP="00FC53A7">
      <w:pPr>
        <w:pStyle w:val="NoSpacing"/>
        <w:rPr>
          <w:rFonts w:eastAsia="Times New Roman" w:cs="Times New Roman"/>
          <w:szCs w:val="24"/>
        </w:rPr>
      </w:pPr>
    </w:p>
    <w:p w14:paraId="5A732D05" w14:textId="77777777" w:rsidR="00FC53A7" w:rsidRDefault="00FC53A7" w:rsidP="00FC53A7">
      <w:pPr>
        <w:pStyle w:val="NoSpacing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12 Jan.1422</w:t>
      </w:r>
      <w:r>
        <w:rPr>
          <w:rFonts w:eastAsia="Times New Roman" w:cs="Times New Roman"/>
          <w:szCs w:val="24"/>
        </w:rPr>
        <w:tab/>
        <w:t>He was elected one of the Constables of the Ward.</w:t>
      </w:r>
    </w:p>
    <w:p w14:paraId="0F92FD99" w14:textId="77777777" w:rsidR="00FC53A7" w:rsidRDefault="00FC53A7" w:rsidP="00FC53A7">
      <w:pPr>
        <w:pStyle w:val="NoSpacing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>(“The Government of London and its relations with the Crown 1400-1450” by</w:t>
      </w:r>
    </w:p>
    <w:p w14:paraId="151795D3" w14:textId="77777777" w:rsidR="00FC53A7" w:rsidRDefault="00FC53A7" w:rsidP="00FC53A7">
      <w:pPr>
        <w:pStyle w:val="NoSpacing"/>
        <w:ind w:left="144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Caroline M. Barron: Thesis presented for the degree of Doctor of Philosophy in the University of London, January 1970 p.102)</w:t>
      </w:r>
    </w:p>
    <w:p w14:paraId="44DB7ED1" w14:textId="77777777" w:rsidR="00FC53A7" w:rsidRDefault="00FC53A7" w:rsidP="00FC53A7">
      <w:pPr>
        <w:pStyle w:val="NoSpacing"/>
        <w:rPr>
          <w:rFonts w:eastAsia="Times New Roman" w:cs="Times New Roman"/>
          <w:szCs w:val="24"/>
        </w:rPr>
      </w:pPr>
    </w:p>
    <w:p w14:paraId="339CF67D" w14:textId="77777777" w:rsidR="00FC53A7" w:rsidRDefault="00FC53A7" w:rsidP="00FC53A7">
      <w:pPr>
        <w:pStyle w:val="NoSpacing"/>
        <w:rPr>
          <w:rFonts w:eastAsia="Times New Roman" w:cs="Times New Roman"/>
          <w:szCs w:val="24"/>
        </w:rPr>
      </w:pPr>
    </w:p>
    <w:p w14:paraId="27A8D5BB" w14:textId="77777777" w:rsidR="00FC53A7" w:rsidRDefault="00FC53A7" w:rsidP="00FC53A7">
      <w:pPr>
        <w:pStyle w:val="NoSpacing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16 September 2023</w:t>
      </w:r>
    </w:p>
    <w:p w14:paraId="57BAD1EC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2E780" w14:textId="77777777" w:rsidR="00FC53A7" w:rsidRDefault="00FC53A7" w:rsidP="009139A6">
      <w:r>
        <w:separator/>
      </w:r>
    </w:p>
  </w:endnote>
  <w:endnote w:type="continuationSeparator" w:id="0">
    <w:p w14:paraId="4AB54371" w14:textId="77777777" w:rsidR="00FC53A7" w:rsidRDefault="00FC53A7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1E83D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E9DE1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C0D29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44026" w14:textId="77777777" w:rsidR="00FC53A7" w:rsidRDefault="00FC53A7" w:rsidP="009139A6">
      <w:r>
        <w:separator/>
      </w:r>
    </w:p>
  </w:footnote>
  <w:footnote w:type="continuationSeparator" w:id="0">
    <w:p w14:paraId="0F8B030F" w14:textId="77777777" w:rsidR="00FC53A7" w:rsidRDefault="00FC53A7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72279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C663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EE811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A7"/>
    <w:rsid w:val="000666E0"/>
    <w:rsid w:val="002510B7"/>
    <w:rsid w:val="005C130B"/>
    <w:rsid w:val="00826F5C"/>
    <w:rsid w:val="009139A6"/>
    <w:rsid w:val="009448BB"/>
    <w:rsid w:val="00947624"/>
    <w:rsid w:val="00A3176C"/>
    <w:rsid w:val="00AE65F8"/>
    <w:rsid w:val="00BA00AB"/>
    <w:rsid w:val="00CB4ED9"/>
    <w:rsid w:val="00EB3209"/>
    <w:rsid w:val="00F41096"/>
    <w:rsid w:val="00F5287F"/>
    <w:rsid w:val="00FC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BEEE5"/>
  <w15:chartTrackingRefBased/>
  <w15:docId w15:val="{DE6EF619-3680-4A34-93BE-390E55D7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2023-09-16T16:38:00Z</dcterms:created>
  <dcterms:modified xsi:type="dcterms:W3CDTF">2023-09-16T16:39:00Z</dcterms:modified>
</cp:coreProperties>
</file>