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A9862" w14:textId="77777777" w:rsidR="006D70B1" w:rsidRDefault="006D70B1" w:rsidP="006D70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John WARYN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fl.1432)</w:t>
      </w:r>
    </w:p>
    <w:p w14:paraId="0D64B502" w14:textId="77777777" w:rsidR="006D70B1" w:rsidRDefault="006D70B1" w:rsidP="006D70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London. Cordwainer.</w:t>
      </w:r>
    </w:p>
    <w:p w14:paraId="6B80B330" w14:textId="77777777" w:rsidR="006D70B1" w:rsidRDefault="006D70B1" w:rsidP="006D70B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6731BF" w14:textId="77777777" w:rsidR="006D70B1" w:rsidRDefault="006D70B1" w:rsidP="006D70B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EC4938" w14:textId="77777777" w:rsidR="006D70B1" w:rsidRDefault="006D70B1" w:rsidP="006D70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1432</w:t>
      </w:r>
      <w:r>
        <w:rPr>
          <w:rFonts w:ascii="Times New Roman" w:hAnsi="Times New Roman" w:cs="Times New Roman"/>
          <w:sz w:val="24"/>
          <w:szCs w:val="24"/>
        </w:rPr>
        <w:tab/>
        <w:t xml:space="preserve">Sir Robert Willoughby, Lord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Eresby</w:t>
      </w:r>
      <w:proofErr w:type="spellEnd"/>
      <w:r>
        <w:rPr>
          <w:rFonts w:ascii="Times New Roman" w:hAnsi="Times New Roman" w:cs="Times New Roman"/>
          <w:sz w:val="24"/>
          <w:szCs w:val="24"/>
        </w:rPr>
        <w:t>(q.v.), brought a plaint of debt against</w:t>
      </w:r>
    </w:p>
    <w:p w14:paraId="4BC1EB92" w14:textId="77777777" w:rsidR="006D70B1" w:rsidRDefault="006D70B1" w:rsidP="006D70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him, John </w:t>
      </w:r>
      <w:proofErr w:type="spellStart"/>
      <w:r>
        <w:rPr>
          <w:rFonts w:ascii="Times New Roman" w:hAnsi="Times New Roman" w:cs="Times New Roman"/>
          <w:sz w:val="24"/>
          <w:szCs w:val="24"/>
        </w:rPr>
        <w:t>Cowpelande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London, goldsmith(q.v.), John </w:t>
      </w:r>
      <w:proofErr w:type="spellStart"/>
      <w:r>
        <w:rPr>
          <w:rFonts w:ascii="Times New Roman" w:hAnsi="Times New Roman" w:cs="Times New Roman"/>
          <w:sz w:val="24"/>
          <w:szCs w:val="24"/>
        </w:rPr>
        <w:t>Hotoft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Ware,</w:t>
      </w:r>
    </w:p>
    <w:p w14:paraId="69770E0A" w14:textId="77777777" w:rsidR="006D70B1" w:rsidRDefault="006D70B1" w:rsidP="006D70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Hertfordshire(q.v.), John </w:t>
      </w:r>
      <w:proofErr w:type="spellStart"/>
      <w:r>
        <w:rPr>
          <w:rFonts w:ascii="Times New Roman" w:hAnsi="Times New Roman" w:cs="Times New Roman"/>
          <w:sz w:val="24"/>
          <w:szCs w:val="24"/>
        </w:rPr>
        <w:t>Trappes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London, </w:t>
      </w:r>
      <w:proofErr w:type="spellStart"/>
      <w:r>
        <w:rPr>
          <w:rFonts w:ascii="Times New Roman" w:hAnsi="Times New Roman" w:cs="Times New Roman"/>
          <w:sz w:val="24"/>
          <w:szCs w:val="24"/>
        </w:rPr>
        <w:t>armourer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(q.v.), Richard </w:t>
      </w:r>
      <w:proofErr w:type="spellStart"/>
      <w:r>
        <w:rPr>
          <w:rFonts w:ascii="Times New Roman" w:hAnsi="Times New Roman" w:cs="Times New Roman"/>
          <w:sz w:val="24"/>
          <w:szCs w:val="24"/>
        </w:rPr>
        <w:t>Haweke</w:t>
      </w:r>
      <w:proofErr w:type="spellEnd"/>
    </w:p>
    <w:p w14:paraId="176272D9" w14:textId="77777777" w:rsidR="006D70B1" w:rsidRDefault="006D70B1" w:rsidP="006D70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Runcorn</w:t>
      </w:r>
      <w:proofErr w:type="spellEnd"/>
      <w:r>
        <w:rPr>
          <w:rFonts w:ascii="Times New Roman" w:hAnsi="Times New Roman" w:cs="Times New Roman"/>
          <w:sz w:val="24"/>
          <w:szCs w:val="24"/>
        </w:rPr>
        <w:t>, Cheshire(q.v.), John Barrowe of London, pinner(q.v.), Robert</w:t>
      </w:r>
    </w:p>
    <w:p w14:paraId="36DCA0CF" w14:textId="77777777" w:rsidR="006D70B1" w:rsidRPr="00D55BE0" w:rsidRDefault="006D70B1" w:rsidP="006D70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Lovelys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Sutton, Lancashire(q.v.), and John Lawrence of London, brewer(q.v.).</w:t>
      </w:r>
    </w:p>
    <w:p w14:paraId="491204F5" w14:textId="77777777" w:rsidR="006D70B1" w:rsidRDefault="006D70B1" w:rsidP="006D70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 </w:t>
      </w:r>
      <w:hyperlink r:id="rId6" w:history="1">
        <w:r w:rsidRPr="000E0FC7">
          <w:rPr>
            <w:rStyle w:val="Hyperlink"/>
            <w:rFonts w:ascii="Times New Roman" w:hAnsi="Times New Roman" w:cs="Times New Roman"/>
            <w:sz w:val="24"/>
            <w:szCs w:val="24"/>
          </w:rPr>
          <w:t>https://waalt.uh.edu/index.php/CP40/685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53550A16" w14:textId="77777777" w:rsidR="006D70B1" w:rsidRDefault="006D70B1" w:rsidP="006D70B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70DB18" w14:textId="77777777" w:rsidR="006D70B1" w:rsidRDefault="006D70B1" w:rsidP="006D70B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91C6D1" w14:textId="77777777" w:rsidR="006D70B1" w:rsidRDefault="006D70B1" w:rsidP="006D70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 May 2022</w:t>
      </w:r>
    </w:p>
    <w:p w14:paraId="5BA3D3EC" w14:textId="77777777" w:rsidR="00BA00AB" w:rsidRPr="00EB3209" w:rsidRDefault="00BA00AB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A00AB" w:rsidRPr="00EB3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F0994" w14:textId="77777777" w:rsidR="006D70B1" w:rsidRDefault="006D70B1" w:rsidP="009139A6">
      <w:r>
        <w:separator/>
      </w:r>
    </w:p>
  </w:endnote>
  <w:endnote w:type="continuationSeparator" w:id="0">
    <w:p w14:paraId="19E884CE" w14:textId="77777777" w:rsidR="006D70B1" w:rsidRDefault="006D70B1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37019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8BCE9" w14:textId="77777777" w:rsidR="009139A6" w:rsidRPr="009139A6" w:rsidRDefault="009139A6">
    <w:pPr>
      <w:pStyle w:val="Footer"/>
      <w:rPr>
        <w:rFonts w:ascii="Times New Roman" w:hAnsi="Times New Roman" w:cs="Times New Roman"/>
      </w:rPr>
    </w:pPr>
    <w:r w:rsidRPr="009139A6">
      <w:rPr>
        <w:rFonts w:ascii="Times New Roman" w:hAnsi="Times New Roman" w:cs="Times New Roman"/>
      </w:rPr>
      <w:t xml:space="preserve">Compilation copyright </w:t>
    </w:r>
    <w:proofErr w:type="spellStart"/>
    <w:r w:rsidRPr="009139A6">
      <w:rPr>
        <w:rFonts w:ascii="Times New Roman" w:hAnsi="Times New Roman" w:cs="Times New Roman"/>
      </w:rPr>
      <w:t>I.</w:t>
    </w:r>
    <w:proofErr w:type="gramStart"/>
    <w:r w:rsidRPr="009139A6">
      <w:rPr>
        <w:rFonts w:ascii="Times New Roman" w:hAnsi="Times New Roman"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2BC5C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5DE93" w14:textId="77777777" w:rsidR="006D70B1" w:rsidRDefault="006D70B1" w:rsidP="009139A6">
      <w:r>
        <w:separator/>
      </w:r>
    </w:p>
  </w:footnote>
  <w:footnote w:type="continuationSeparator" w:id="0">
    <w:p w14:paraId="4D6FD54B" w14:textId="77777777" w:rsidR="006D70B1" w:rsidRDefault="006D70B1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909C7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8CB22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82D69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0B1"/>
    <w:rsid w:val="000666E0"/>
    <w:rsid w:val="002510B7"/>
    <w:rsid w:val="005C130B"/>
    <w:rsid w:val="006D70B1"/>
    <w:rsid w:val="00826F5C"/>
    <w:rsid w:val="009139A6"/>
    <w:rsid w:val="009448BB"/>
    <w:rsid w:val="00A3176C"/>
    <w:rsid w:val="00AE65F8"/>
    <w:rsid w:val="00BA00AB"/>
    <w:rsid w:val="00CB4ED9"/>
    <w:rsid w:val="00EB3209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75DBE"/>
  <w15:chartTrackingRefBased/>
  <w15:docId w15:val="{39477830-CBB7-41E2-807C-134819DA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39A6"/>
  </w:style>
  <w:style w:type="character" w:styleId="Hyperlink">
    <w:name w:val="Hyperlink"/>
    <w:basedOn w:val="DefaultParagraphFont"/>
    <w:uiPriority w:val="99"/>
    <w:unhideWhenUsed/>
    <w:rsid w:val="006D70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alt.uh.edu/index.php/CP40/68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2022-05-19T09:12:00Z</dcterms:created>
  <dcterms:modified xsi:type="dcterms:W3CDTF">2022-05-19T09:12:00Z</dcterms:modified>
</cp:coreProperties>
</file>