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5724F" w14:textId="77777777" w:rsidR="004E7775" w:rsidRDefault="004E7775" w:rsidP="004E7775">
      <w:pPr>
        <w:pStyle w:val="NoSpacing"/>
      </w:pPr>
      <w:r>
        <w:rPr>
          <w:u w:val="single"/>
        </w:rPr>
        <w:t>John WARYN</w:t>
      </w:r>
      <w:r>
        <w:t xml:space="preserve">    </w:t>
      </w:r>
      <w:proofErr w:type="gramStart"/>
      <w:r>
        <w:t xml:space="preserve">   (</w:t>
      </w:r>
      <w:proofErr w:type="gramEnd"/>
      <w:r>
        <w:t>fl.1453)</w:t>
      </w:r>
    </w:p>
    <w:p w14:paraId="64AF31FD" w14:textId="77777777" w:rsidR="004E7775" w:rsidRDefault="004E7775" w:rsidP="004E7775">
      <w:pPr>
        <w:pStyle w:val="NoSpacing"/>
      </w:pPr>
      <w:r>
        <w:t>of Watlington, Oxfordshire. Smith.</w:t>
      </w:r>
    </w:p>
    <w:p w14:paraId="301DA954" w14:textId="77777777" w:rsidR="004E7775" w:rsidRDefault="004E7775" w:rsidP="004E7775">
      <w:pPr>
        <w:pStyle w:val="NoSpacing"/>
      </w:pPr>
    </w:p>
    <w:p w14:paraId="7CF5BD00" w14:textId="77777777" w:rsidR="004E7775" w:rsidRDefault="004E7775" w:rsidP="004E7775">
      <w:pPr>
        <w:pStyle w:val="NoSpacing"/>
      </w:pPr>
    </w:p>
    <w:p w14:paraId="7A609FC2" w14:textId="77777777" w:rsidR="004E7775" w:rsidRDefault="004E7775" w:rsidP="004E7775">
      <w:pPr>
        <w:pStyle w:val="NoSpacing"/>
      </w:pPr>
      <w:r>
        <w:tab/>
        <w:t>1453</w:t>
      </w:r>
      <w:r>
        <w:tab/>
        <w:t>John Hatherley of London, Alderman(q.v.), brought a plaint of debt against</w:t>
      </w:r>
    </w:p>
    <w:p w14:paraId="67DDD1EE" w14:textId="77777777" w:rsidR="004E7775" w:rsidRDefault="004E7775" w:rsidP="004E7775">
      <w:pPr>
        <w:pStyle w:val="NoSpacing"/>
      </w:pPr>
      <w:r>
        <w:tab/>
      </w:r>
      <w:r>
        <w:tab/>
        <w:t>him and three others.</w:t>
      </w:r>
    </w:p>
    <w:p w14:paraId="43CB8C6D" w14:textId="77777777" w:rsidR="004E7775" w:rsidRDefault="004E7775" w:rsidP="004E7775">
      <w:pPr>
        <w:pStyle w:val="NoSpacing"/>
      </w:pPr>
      <w:r>
        <w:tab/>
      </w:r>
      <w:r>
        <w:tab/>
        <w:t xml:space="preserve">( </w:t>
      </w:r>
      <w:hyperlink r:id="rId6" w:history="1">
        <w:r w:rsidRPr="009A1A9F">
          <w:rPr>
            <w:rStyle w:val="Hyperlink"/>
          </w:rPr>
          <w:t>https://waalt.uh.edu/index.php/CP40/768</w:t>
        </w:r>
      </w:hyperlink>
      <w:r>
        <w:t xml:space="preserve"> )</w:t>
      </w:r>
    </w:p>
    <w:p w14:paraId="72D6F9D3" w14:textId="77777777" w:rsidR="004E7775" w:rsidRDefault="004E7775" w:rsidP="004E7775">
      <w:pPr>
        <w:pStyle w:val="NoSpacing"/>
      </w:pPr>
    </w:p>
    <w:p w14:paraId="3C3B17C0" w14:textId="77777777" w:rsidR="004E7775" w:rsidRDefault="004E7775" w:rsidP="004E7775">
      <w:pPr>
        <w:pStyle w:val="NoSpacing"/>
      </w:pPr>
    </w:p>
    <w:p w14:paraId="420B0395" w14:textId="77777777" w:rsidR="004E7775" w:rsidRDefault="004E7775" w:rsidP="004E7775">
      <w:pPr>
        <w:pStyle w:val="NoSpacing"/>
      </w:pPr>
      <w:r>
        <w:t>31 July 2024</w:t>
      </w:r>
    </w:p>
    <w:p w14:paraId="4BA788C4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EF9D05" w14:textId="77777777" w:rsidR="004E7775" w:rsidRDefault="004E7775" w:rsidP="009139A6">
      <w:r>
        <w:separator/>
      </w:r>
    </w:p>
  </w:endnote>
  <w:endnote w:type="continuationSeparator" w:id="0">
    <w:p w14:paraId="0FD886BF" w14:textId="77777777" w:rsidR="004E7775" w:rsidRDefault="004E7775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B2DD6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CDEEA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8BC15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15414" w14:textId="77777777" w:rsidR="004E7775" w:rsidRDefault="004E7775" w:rsidP="009139A6">
      <w:r>
        <w:separator/>
      </w:r>
    </w:p>
  </w:footnote>
  <w:footnote w:type="continuationSeparator" w:id="0">
    <w:p w14:paraId="4D44ABA7" w14:textId="77777777" w:rsidR="004E7775" w:rsidRDefault="004E7775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F20B2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BEB4F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61078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75"/>
    <w:rsid w:val="000666E0"/>
    <w:rsid w:val="002510B7"/>
    <w:rsid w:val="00270799"/>
    <w:rsid w:val="004E7775"/>
    <w:rsid w:val="005C130B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D43AA9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AB87C"/>
  <w15:chartTrackingRefBased/>
  <w15:docId w15:val="{4710FA92-5A48-4E54-9499-254DF4EE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4E77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alt.uh.edu/index.php/CP40/768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2024-08-01T20:14:00Z</dcterms:created>
  <dcterms:modified xsi:type="dcterms:W3CDTF">2024-08-01T20:15:00Z</dcterms:modified>
</cp:coreProperties>
</file>