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F1035" w14:textId="77777777" w:rsidR="00C66F41" w:rsidRDefault="00C66F41" w:rsidP="00C66F4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Laurence WARYN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fl.1400)</w:t>
      </w:r>
    </w:p>
    <w:p w14:paraId="68ADC739" w14:textId="77777777" w:rsidR="00C66F41" w:rsidRDefault="00C66F41" w:rsidP="00C66F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C0CD37" w14:textId="77777777" w:rsidR="00C66F41" w:rsidRDefault="00C66F41" w:rsidP="00C66F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8DAC52" w14:textId="77777777" w:rsidR="00C66F41" w:rsidRDefault="00C66F41" w:rsidP="00C66F4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Sep.1400</w:t>
      </w:r>
      <w:r>
        <w:rPr>
          <w:rFonts w:ascii="Times New Roman" w:hAnsi="Times New Roman" w:cs="Times New Roman"/>
          <w:sz w:val="24"/>
          <w:szCs w:val="24"/>
        </w:rPr>
        <w:tab/>
        <w:t xml:space="preserve">He was a juror on the inquisition </w:t>
      </w:r>
      <w:proofErr w:type="spellStart"/>
      <w:r>
        <w:rPr>
          <w:rFonts w:ascii="Times New Roman" w:hAnsi="Times New Roman" w:cs="Times New Roman"/>
          <w:sz w:val="24"/>
          <w:szCs w:val="24"/>
        </w:rPr>
        <w:t>devenerunt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held in </w:t>
      </w:r>
      <w:proofErr w:type="spellStart"/>
      <w:r>
        <w:rPr>
          <w:rFonts w:ascii="Times New Roman" w:hAnsi="Times New Roman" w:cs="Times New Roman"/>
          <w:sz w:val="24"/>
          <w:szCs w:val="24"/>
        </w:rPr>
        <w:t>Kilquite</w:t>
      </w:r>
      <w:proofErr w:type="spellEnd"/>
      <w:r>
        <w:rPr>
          <w:rFonts w:ascii="Times New Roman" w:hAnsi="Times New Roman" w:cs="Times New Roman"/>
          <w:sz w:val="24"/>
          <w:szCs w:val="24"/>
        </w:rPr>
        <w:t>, Cornwall,</w:t>
      </w:r>
    </w:p>
    <w:p w14:paraId="0E188AA7" w14:textId="77777777" w:rsidR="00C66F41" w:rsidRDefault="00C66F41" w:rsidP="00C66F4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into lands of Joan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Sergeaux</w:t>
      </w:r>
      <w:proofErr w:type="spellEnd"/>
      <w:r>
        <w:rPr>
          <w:rFonts w:ascii="Times New Roman" w:hAnsi="Times New Roman" w:cs="Times New Roman"/>
          <w:sz w:val="24"/>
          <w:szCs w:val="24"/>
        </w:rPr>
        <w:t>(q.v.).</w:t>
      </w:r>
    </w:p>
    <w:p w14:paraId="5E8BD95F" w14:textId="77777777" w:rsidR="00C66F41" w:rsidRDefault="00C66F41" w:rsidP="00C66F4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www.inquisitionspostmortem.ac.uk  ref.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eCIPM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18-38)</w:t>
      </w:r>
    </w:p>
    <w:p w14:paraId="361EEDE6" w14:textId="77777777" w:rsidR="00C66F41" w:rsidRDefault="00C66F41" w:rsidP="00C66F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9968F8" w14:textId="77777777" w:rsidR="00C66F41" w:rsidRDefault="00C66F41" w:rsidP="00C66F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5CD8D3" w14:textId="77777777" w:rsidR="00C66F41" w:rsidRPr="0076508C" w:rsidRDefault="00C66F41" w:rsidP="00C66F4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March 2021</w:t>
      </w:r>
    </w:p>
    <w:p w14:paraId="7BC40A10" w14:textId="2FF6CB41" w:rsidR="00BA00AB" w:rsidRPr="00C66F41" w:rsidRDefault="00BA00AB" w:rsidP="009139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A00AB" w:rsidRPr="00C66F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9478C" w14:textId="77777777" w:rsidR="00C66F41" w:rsidRDefault="00C66F41" w:rsidP="009139A6">
      <w:r>
        <w:separator/>
      </w:r>
    </w:p>
  </w:endnote>
  <w:endnote w:type="continuationSeparator" w:id="0">
    <w:p w14:paraId="7C964DC6" w14:textId="77777777" w:rsidR="00C66F41" w:rsidRDefault="00C66F41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87371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608D0B" w14:textId="77777777" w:rsidR="009139A6" w:rsidRPr="009139A6" w:rsidRDefault="009139A6">
    <w:pPr>
      <w:pStyle w:val="Footer"/>
      <w:rPr>
        <w:rFonts w:ascii="Times New Roman" w:hAnsi="Times New Roman" w:cs="Times New Roman"/>
      </w:rPr>
    </w:pPr>
    <w:r w:rsidRPr="009139A6">
      <w:rPr>
        <w:rFonts w:ascii="Times New Roman" w:hAnsi="Times New Roman" w:cs="Times New Roman"/>
      </w:rPr>
      <w:t xml:space="preserve">Compilation copyright </w:t>
    </w:r>
    <w:proofErr w:type="spellStart"/>
    <w:r w:rsidRPr="009139A6">
      <w:rPr>
        <w:rFonts w:ascii="Times New Roman" w:hAnsi="Times New Roman" w:cs="Times New Roman"/>
      </w:rPr>
      <w:t>I.</w:t>
    </w:r>
    <w:proofErr w:type="gramStart"/>
    <w:r w:rsidRPr="009139A6">
      <w:rPr>
        <w:rFonts w:ascii="Times New Roman" w:hAnsi="Times New Roman"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8A94F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C30E89" w14:textId="77777777" w:rsidR="00C66F41" w:rsidRDefault="00C66F41" w:rsidP="009139A6">
      <w:r>
        <w:separator/>
      </w:r>
    </w:p>
  </w:footnote>
  <w:footnote w:type="continuationSeparator" w:id="0">
    <w:p w14:paraId="6ED0883E" w14:textId="77777777" w:rsidR="00C66F41" w:rsidRDefault="00C66F41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2C78B8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9CCE7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E51EE8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41"/>
    <w:rsid w:val="000666E0"/>
    <w:rsid w:val="002510B7"/>
    <w:rsid w:val="005C130B"/>
    <w:rsid w:val="00826F5C"/>
    <w:rsid w:val="009139A6"/>
    <w:rsid w:val="009448BB"/>
    <w:rsid w:val="00A3176C"/>
    <w:rsid w:val="00BA00AB"/>
    <w:rsid w:val="00C66F41"/>
    <w:rsid w:val="00EB3209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F6A52"/>
  <w15:chartTrackingRefBased/>
  <w15:docId w15:val="{5633F727-6DCC-4978-A863-25A79D5F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Book1.dotx</Template>
  <TotalTime>4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2021-03-15T17:06:00Z</dcterms:created>
  <dcterms:modified xsi:type="dcterms:W3CDTF">2021-03-15T17:10:00Z</dcterms:modified>
</cp:coreProperties>
</file>