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E4B50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Matthew WARYN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d.1412)</w:t>
      </w:r>
    </w:p>
    <w:p w14:paraId="6B9C12D4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London.</w:t>
      </w:r>
    </w:p>
    <w:p w14:paraId="5D8B35E4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F54CE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8528AB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Nov.1412</w:t>
      </w:r>
      <w:r>
        <w:rPr>
          <w:rFonts w:ascii="Times New Roman" w:hAnsi="Times New Roman" w:cs="Times New Roman"/>
          <w:sz w:val="24"/>
          <w:szCs w:val="24"/>
        </w:rPr>
        <w:tab/>
        <w:t>He made his Will.</w:t>
      </w:r>
    </w:p>
    <w:p w14:paraId="7E760D0C" w14:textId="77777777" w:rsidR="003D6497" w:rsidRDefault="003D6497" w:rsidP="003D6497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(“Life and Death: A Study of the Wills and Testaments of Men and Women in London and Bury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St.Edmunds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late Fourteenth  and Early Fifteenth Centuries” Robert A. Wood.  Ph.D. Thesis, Royal Holloway, University of London, 2012, p.257)</w:t>
      </w:r>
    </w:p>
    <w:p w14:paraId="11DF78E7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 Dec.</w:t>
      </w:r>
      <w:r>
        <w:rPr>
          <w:rFonts w:ascii="Times New Roman" w:hAnsi="Times New Roman" w:cs="Times New Roman"/>
          <w:sz w:val="24"/>
          <w:szCs w:val="24"/>
        </w:rPr>
        <w:tab/>
        <w:t>Probate of his Will.   (ibid.)</w:t>
      </w:r>
    </w:p>
    <w:p w14:paraId="452DECFE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E99329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F38ED" w14:textId="77777777" w:rsidR="003D6497" w:rsidRDefault="003D6497" w:rsidP="003D6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May 2023</w:t>
      </w:r>
    </w:p>
    <w:p w14:paraId="5A8F5353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1591" w14:textId="77777777" w:rsidR="003D6497" w:rsidRDefault="003D6497" w:rsidP="009139A6">
      <w:r>
        <w:separator/>
      </w:r>
    </w:p>
  </w:endnote>
  <w:endnote w:type="continuationSeparator" w:id="0">
    <w:p w14:paraId="1025F78A" w14:textId="77777777" w:rsidR="003D6497" w:rsidRDefault="003D6497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F3D75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9EA5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F32E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C7423" w14:textId="77777777" w:rsidR="003D6497" w:rsidRDefault="003D6497" w:rsidP="009139A6">
      <w:r>
        <w:separator/>
      </w:r>
    </w:p>
  </w:footnote>
  <w:footnote w:type="continuationSeparator" w:id="0">
    <w:p w14:paraId="310429B6" w14:textId="77777777" w:rsidR="003D6497" w:rsidRDefault="003D6497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D7AC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5746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054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97"/>
    <w:rsid w:val="000666E0"/>
    <w:rsid w:val="002510B7"/>
    <w:rsid w:val="003D6497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5059"/>
  <w15:chartTrackingRefBased/>
  <w15:docId w15:val="{63DCF253-5EC7-48B8-80A8-3F0AD6B4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497"/>
    <w:pPr>
      <w:spacing w:after="0" w:line="240" w:lineRule="auto"/>
    </w:pPr>
    <w:rPr>
      <w:rFonts w:asciiTheme="minorHAnsi" w:eastAsiaTheme="minorEastAsia" w:hAnsiTheme="minorHAnsi"/>
      <w:sz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ascii="Times New Roman" w:eastAsiaTheme="minorHAnsi" w:hAnsi="Times New Roman"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ascii="Times New Roman" w:eastAsiaTheme="minorHAnsi" w:hAnsi="Times New Roman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2023-06-18T19:49:00Z</dcterms:created>
  <dcterms:modified xsi:type="dcterms:W3CDTF">2023-06-18T19:50:00Z</dcterms:modified>
</cp:coreProperties>
</file>