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ABB" w:rsidRDefault="00195ABB" w:rsidP="00195A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Michael WARYN</w:t>
      </w:r>
      <w:r>
        <w:rPr>
          <w:rFonts w:ascii="Times New Roman" w:hAnsi="Times New Roman" w:cs="Times New Roman"/>
        </w:rPr>
        <w:t xml:space="preserve">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fl.1484)</w:t>
      </w:r>
    </w:p>
    <w:p w:rsidR="00195ABB" w:rsidRDefault="00195ABB" w:rsidP="00195A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 Wrotham, Kent. Husbandman.</w:t>
      </w:r>
    </w:p>
    <w:p w:rsidR="00195ABB" w:rsidRDefault="00195ABB" w:rsidP="00195ABB">
      <w:pPr>
        <w:rPr>
          <w:rFonts w:ascii="Times New Roman" w:hAnsi="Times New Roman" w:cs="Times New Roman"/>
        </w:rPr>
      </w:pPr>
    </w:p>
    <w:p w:rsidR="00195ABB" w:rsidRDefault="00195ABB" w:rsidP="00195ABB">
      <w:pPr>
        <w:rPr>
          <w:rFonts w:ascii="Times New Roman" w:hAnsi="Times New Roman" w:cs="Times New Roman"/>
        </w:rPr>
      </w:pPr>
    </w:p>
    <w:p w:rsidR="00195ABB" w:rsidRDefault="00195ABB" w:rsidP="00195A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1484</w:t>
      </w:r>
      <w:r>
        <w:rPr>
          <w:rFonts w:ascii="Times New Roman" w:hAnsi="Times New Roman" w:cs="Times New Roman"/>
        </w:rPr>
        <w:tab/>
        <w:t>Alice Clerk(q.v.) and John Clerk(q.v.), as the executors of the late John</w:t>
      </w:r>
    </w:p>
    <w:p w:rsidR="00195ABB" w:rsidRDefault="00195ABB" w:rsidP="00195A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Clerk of Wrotham, Kent, Baron of the Exchequer(q.v.), brought a plaint</w:t>
      </w:r>
    </w:p>
    <w:p w:rsidR="00195ABB" w:rsidRDefault="00195ABB" w:rsidP="00195A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of debt against him.</w:t>
      </w:r>
    </w:p>
    <w:p w:rsidR="00195ABB" w:rsidRDefault="00195ABB" w:rsidP="00195A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gramStart"/>
      <w:r>
        <w:rPr>
          <w:rFonts w:ascii="Times New Roman" w:hAnsi="Times New Roman" w:cs="Times New Roman"/>
        </w:rPr>
        <w:t>http://aalt.law.uh.edu/Indices/CP40Indices/CP40no883Pl.htm )</w:t>
      </w:r>
      <w:proofErr w:type="gramEnd"/>
    </w:p>
    <w:p w:rsidR="00195ABB" w:rsidRDefault="00195ABB" w:rsidP="00195ABB">
      <w:pPr>
        <w:rPr>
          <w:rFonts w:ascii="Times New Roman" w:hAnsi="Times New Roman" w:cs="Times New Roman"/>
        </w:rPr>
      </w:pPr>
    </w:p>
    <w:p w:rsidR="00195ABB" w:rsidRDefault="00195ABB" w:rsidP="00195ABB">
      <w:pPr>
        <w:rPr>
          <w:rFonts w:ascii="Times New Roman" w:hAnsi="Times New Roman" w:cs="Times New Roman"/>
        </w:rPr>
      </w:pPr>
    </w:p>
    <w:p w:rsidR="00195ABB" w:rsidRDefault="00195ABB" w:rsidP="00195A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 June 2017</w:t>
      </w:r>
    </w:p>
    <w:p w:rsidR="006B2F86" w:rsidRPr="00E71FC3" w:rsidRDefault="00195ABB" w:rsidP="00E71FC3">
      <w:pPr>
        <w:pStyle w:val="NoSpacing"/>
      </w:pPr>
      <w:bookmarkStart w:id="0" w:name="_GoBack"/>
      <w:bookmarkEnd w:id="0"/>
    </w:p>
    <w:sectPr w:rsidR="006B2F86" w:rsidRPr="00E71FC3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ABB" w:rsidRDefault="00195ABB" w:rsidP="00E71FC3">
      <w:r>
        <w:separator/>
      </w:r>
    </w:p>
  </w:endnote>
  <w:endnote w:type="continuationSeparator" w:id="0">
    <w:p w:rsidR="00195ABB" w:rsidRDefault="00195ABB" w:rsidP="00E7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ABB" w:rsidRDefault="00195ABB" w:rsidP="00E71FC3">
      <w:r>
        <w:separator/>
      </w:r>
    </w:p>
  </w:footnote>
  <w:footnote w:type="continuationSeparator" w:id="0">
    <w:p w:rsidR="00195ABB" w:rsidRDefault="00195ABB" w:rsidP="00E7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ABB"/>
    <w:rsid w:val="00195ABB"/>
    <w:rsid w:val="001A7C09"/>
    <w:rsid w:val="00577BD5"/>
    <w:rsid w:val="00656CBA"/>
    <w:rsid w:val="006A1F77"/>
    <w:rsid w:val="00733BE7"/>
    <w:rsid w:val="00AB52E8"/>
    <w:rsid w:val="00B16D3F"/>
    <w:rsid w:val="00BB41AC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65B1EC-E824-4D8E-99B7-32181344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5ABB"/>
    <w:pPr>
      <w:spacing w:after="0" w:line="240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A.dotx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2017-06-23T20:01:00Z</dcterms:created>
  <dcterms:modified xsi:type="dcterms:W3CDTF">2017-06-23T20:01:00Z</dcterms:modified>
</cp:coreProperties>
</file>