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DDAA6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Thomas WARYN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fl.1477)</w:t>
      </w:r>
    </w:p>
    <w:p w14:paraId="1FAA0446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of Danbury, Essex. Yeoman.</w:t>
      </w:r>
    </w:p>
    <w:p w14:paraId="5872AF78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</w:p>
    <w:p w14:paraId="42C277B8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</w:p>
    <w:p w14:paraId="3977A19D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1477</w:t>
      </w:r>
      <w:r>
        <w:rPr>
          <w:rFonts w:cs="Times New Roman"/>
          <w:szCs w:val="24"/>
        </w:rPr>
        <w:tab/>
        <w:t>John Arthur(q.v.) brought a plaint of debt against him and four others.</w:t>
      </w:r>
    </w:p>
    <w:p w14:paraId="3D7FE0B9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(</w:t>
      </w:r>
      <w:hyperlink r:id="rId6" w:history="1">
        <w:r w:rsidRPr="00807383">
          <w:rPr>
            <w:rStyle w:val="Hyperlink"/>
            <w:rFonts w:cs="Times New Roman"/>
            <w:szCs w:val="24"/>
          </w:rPr>
          <w:t>https://waalt.uh.edu/index.php/CP40/861</w:t>
        </w:r>
      </w:hyperlink>
      <w:r>
        <w:rPr>
          <w:rFonts w:cs="Times New Roman"/>
          <w:szCs w:val="24"/>
        </w:rPr>
        <w:t>)</w:t>
      </w:r>
    </w:p>
    <w:p w14:paraId="6DDCE721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</w:p>
    <w:p w14:paraId="4E9BD998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</w:p>
    <w:p w14:paraId="4BF778C1" w14:textId="77777777" w:rsidR="002C377E" w:rsidRDefault="002C377E" w:rsidP="002C377E">
      <w:pPr>
        <w:pStyle w:val="NoSpacing"/>
        <w:tabs>
          <w:tab w:val="left" w:pos="7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6 August 2022</w:t>
      </w:r>
    </w:p>
    <w:p w14:paraId="526F1F2B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E32E" w14:textId="77777777" w:rsidR="002C377E" w:rsidRDefault="002C377E" w:rsidP="009139A6">
      <w:r>
        <w:separator/>
      </w:r>
    </w:p>
  </w:endnote>
  <w:endnote w:type="continuationSeparator" w:id="0">
    <w:p w14:paraId="090737EC" w14:textId="77777777" w:rsidR="002C377E" w:rsidRDefault="002C377E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67D3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D9646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565C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A0F9" w14:textId="77777777" w:rsidR="002C377E" w:rsidRDefault="002C377E" w:rsidP="009139A6">
      <w:r>
        <w:separator/>
      </w:r>
    </w:p>
  </w:footnote>
  <w:footnote w:type="continuationSeparator" w:id="0">
    <w:p w14:paraId="510EB084" w14:textId="77777777" w:rsidR="002C377E" w:rsidRDefault="002C377E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AA4B4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B5B7F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7FCB2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7E"/>
    <w:rsid w:val="000666E0"/>
    <w:rsid w:val="002510B7"/>
    <w:rsid w:val="002C377E"/>
    <w:rsid w:val="005C130B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60FA4"/>
  <w15:chartTrackingRefBased/>
  <w15:docId w15:val="{0477DB3F-E46E-404F-BE99-F916CBC6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2C37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CP40/861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2022-10-26T19:23:00Z</dcterms:created>
  <dcterms:modified xsi:type="dcterms:W3CDTF">2022-10-26T19:24:00Z</dcterms:modified>
</cp:coreProperties>
</file>