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3B1F3" w14:textId="77777777" w:rsidR="005F5D3F" w:rsidRDefault="005F5D3F" w:rsidP="005F5D3F">
      <w:pPr>
        <w:pStyle w:val="NoSpacing"/>
      </w:pPr>
      <w:r>
        <w:rPr>
          <w:u w:val="single"/>
        </w:rPr>
        <w:t>Thomas WARYN</w:t>
      </w:r>
      <w:r>
        <w:t xml:space="preserve">         (fl.1412)</w:t>
      </w:r>
    </w:p>
    <w:p w14:paraId="50BE96F6" w14:textId="10F50B5C" w:rsidR="005F5D3F" w:rsidRDefault="00A72719" w:rsidP="005F5D3F">
      <w:pPr>
        <w:pStyle w:val="NoSpacing"/>
      </w:pPr>
      <w:r>
        <w:t xml:space="preserve">of </w:t>
      </w:r>
      <w:r w:rsidR="005F5D3F">
        <w:t>Denton, Lincolnshire.</w:t>
      </w:r>
    </w:p>
    <w:p w14:paraId="3AB2337C" w14:textId="77777777" w:rsidR="005F5D3F" w:rsidRDefault="005F5D3F" w:rsidP="005F5D3F">
      <w:pPr>
        <w:pStyle w:val="NoSpacing"/>
      </w:pPr>
    </w:p>
    <w:p w14:paraId="616DE6E6" w14:textId="77777777" w:rsidR="005F5D3F" w:rsidRDefault="005F5D3F" w:rsidP="005F5D3F">
      <w:pPr>
        <w:pStyle w:val="NoSpacing"/>
      </w:pPr>
    </w:p>
    <w:p w14:paraId="503FF100" w14:textId="77777777" w:rsidR="005F5D3F" w:rsidRDefault="005F5D3F" w:rsidP="005F5D3F">
      <w:pPr>
        <w:pStyle w:val="NoSpacing"/>
      </w:pPr>
      <w:r>
        <w:t>25 Jun.1412</w:t>
      </w:r>
      <w:r>
        <w:tab/>
        <w:t>Settlement of the action taken by him and four others against Ranulph</w:t>
      </w:r>
    </w:p>
    <w:p w14:paraId="400D78F9" w14:textId="77777777" w:rsidR="005F5D3F" w:rsidRDefault="005F5D3F" w:rsidP="005F5D3F">
      <w:pPr>
        <w:pStyle w:val="NoSpacing"/>
      </w:pPr>
      <w:r>
        <w:tab/>
      </w:r>
      <w:r>
        <w:tab/>
        <w:t xml:space="preserve">de </w:t>
      </w:r>
      <w:proofErr w:type="spellStart"/>
      <w:r>
        <w:t>Fryskeney</w:t>
      </w:r>
      <w:proofErr w:type="spellEnd"/>
      <w:r>
        <w:t xml:space="preserve"> of </w:t>
      </w:r>
      <w:proofErr w:type="spellStart"/>
      <w:r>
        <w:t>Swayfield</w:t>
      </w:r>
      <w:proofErr w:type="spellEnd"/>
      <w:r>
        <w:t>(q.v.), and his wife, Margaret(q.v.),</w:t>
      </w:r>
    </w:p>
    <w:p w14:paraId="5FE6B87B" w14:textId="77777777" w:rsidR="005F5D3F" w:rsidRDefault="005F5D3F" w:rsidP="005F5D3F">
      <w:pPr>
        <w:pStyle w:val="NoSpacing"/>
      </w:pPr>
      <w:r>
        <w:tab/>
      </w:r>
      <w:r>
        <w:tab/>
        <w:t xml:space="preserve">deforciants of a moiety of the manor of </w:t>
      </w:r>
      <w:proofErr w:type="spellStart"/>
      <w:r>
        <w:t>Swayfield</w:t>
      </w:r>
      <w:proofErr w:type="spellEnd"/>
      <w:r>
        <w:t>.</w:t>
      </w:r>
    </w:p>
    <w:p w14:paraId="31402039" w14:textId="77777777" w:rsidR="005F5D3F" w:rsidRPr="002D67F9" w:rsidRDefault="005F5D3F" w:rsidP="005F5D3F">
      <w:pPr>
        <w:pStyle w:val="NoSpacing"/>
      </w:pPr>
      <w:r>
        <w:tab/>
      </w:r>
      <w:r>
        <w:tab/>
      </w:r>
      <w:r w:rsidRPr="0082421A">
        <w:rPr>
          <w:sz w:val="22"/>
        </w:rPr>
        <w:t>(</w:t>
      </w:r>
      <w:hyperlink r:id="rId6" w:history="1">
        <w:r w:rsidRPr="00AC76FD">
          <w:rPr>
            <w:rStyle w:val="Hyperlink"/>
            <w:sz w:val="22"/>
          </w:rPr>
          <w:t>http://www.medievalgenealogy.org.uk/fines/abstracts/CP_25_1_144_153.shtml</w:t>
        </w:r>
      </w:hyperlink>
      <w:r w:rsidRPr="0082421A">
        <w:rPr>
          <w:sz w:val="22"/>
        </w:rPr>
        <w:t>)</w:t>
      </w:r>
    </w:p>
    <w:p w14:paraId="042106DF" w14:textId="77777777" w:rsidR="005F5D3F" w:rsidRDefault="005F5D3F" w:rsidP="005F5D3F">
      <w:pPr>
        <w:pStyle w:val="NoSpacing"/>
        <w:ind w:left="720" w:firstLine="720"/>
      </w:pPr>
      <w:r w:rsidRPr="00E96068">
        <w:t xml:space="preserve">(number </w:t>
      </w:r>
      <w:r>
        <w:t>36)</w:t>
      </w:r>
    </w:p>
    <w:p w14:paraId="02115C87" w14:textId="77777777" w:rsidR="005F5D3F" w:rsidRDefault="005F5D3F" w:rsidP="005F5D3F">
      <w:pPr>
        <w:pStyle w:val="NoSpacing"/>
      </w:pPr>
    </w:p>
    <w:p w14:paraId="6F174D67" w14:textId="77777777" w:rsidR="005F5D3F" w:rsidRDefault="005F5D3F" w:rsidP="005F5D3F">
      <w:pPr>
        <w:pStyle w:val="NoSpacing"/>
      </w:pPr>
    </w:p>
    <w:p w14:paraId="6C01689F" w14:textId="77777777" w:rsidR="005F5D3F" w:rsidRDefault="005F5D3F" w:rsidP="005F5D3F">
      <w:pPr>
        <w:pStyle w:val="NoSpacing"/>
      </w:pPr>
    </w:p>
    <w:p w14:paraId="0D178471" w14:textId="77777777" w:rsidR="005F5D3F" w:rsidRDefault="005F5D3F" w:rsidP="005F5D3F">
      <w:pPr>
        <w:pStyle w:val="NoSpacing"/>
      </w:pPr>
      <w:r>
        <w:t>18 December 2024</w:t>
      </w:r>
    </w:p>
    <w:p w14:paraId="5063F2F3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F28BC" w14:textId="77777777" w:rsidR="005F5D3F" w:rsidRDefault="005F5D3F" w:rsidP="009139A6">
      <w:r>
        <w:separator/>
      </w:r>
    </w:p>
  </w:endnote>
  <w:endnote w:type="continuationSeparator" w:id="0">
    <w:p w14:paraId="624F4F40" w14:textId="77777777" w:rsidR="005F5D3F" w:rsidRDefault="005F5D3F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1F47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2E9F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I.S.Rogers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9114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3B73" w14:textId="77777777" w:rsidR="005F5D3F" w:rsidRDefault="005F5D3F" w:rsidP="009139A6">
      <w:r>
        <w:separator/>
      </w:r>
    </w:p>
  </w:footnote>
  <w:footnote w:type="continuationSeparator" w:id="0">
    <w:p w14:paraId="1BAE83A0" w14:textId="77777777" w:rsidR="005F5D3F" w:rsidRDefault="005F5D3F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19F3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4973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D034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3F"/>
    <w:rsid w:val="000666E0"/>
    <w:rsid w:val="00100CE9"/>
    <w:rsid w:val="002510B7"/>
    <w:rsid w:val="00270799"/>
    <w:rsid w:val="005C130B"/>
    <w:rsid w:val="005F5D3F"/>
    <w:rsid w:val="00826F5C"/>
    <w:rsid w:val="009139A6"/>
    <w:rsid w:val="009411C2"/>
    <w:rsid w:val="009448BB"/>
    <w:rsid w:val="00947624"/>
    <w:rsid w:val="00A3176C"/>
    <w:rsid w:val="00A72719"/>
    <w:rsid w:val="00AE65F8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0B7A9"/>
  <w15:chartTrackingRefBased/>
  <w15:docId w15:val="{DB500898-1B40-4B35-B801-6FB3D78F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5F5D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ievalgenealogy.org.uk/fines/abstracts/CP_25_1_144_153.s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2</cp:revision>
  <dcterms:created xsi:type="dcterms:W3CDTF">2025-02-22T10:32:00Z</dcterms:created>
  <dcterms:modified xsi:type="dcterms:W3CDTF">2025-02-22T10:33:00Z</dcterms:modified>
</cp:coreProperties>
</file>