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8AD50" w14:textId="77777777" w:rsidR="002D3CCB" w:rsidRDefault="002D3CCB" w:rsidP="002D3CC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fl.1425)</w:t>
      </w:r>
    </w:p>
    <w:p w14:paraId="10EDA50A" w14:textId="77777777" w:rsidR="002D3CCB" w:rsidRDefault="002D3CCB" w:rsidP="002D3CC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of Hatfield Broad Oak, Essex. Husbandman.</w:t>
      </w:r>
    </w:p>
    <w:p w14:paraId="07E13559" w14:textId="77777777" w:rsidR="002D3CCB" w:rsidRDefault="002D3CCB" w:rsidP="002D3CCB">
      <w:pPr>
        <w:pStyle w:val="NoSpacing"/>
        <w:rPr>
          <w:rFonts w:cs="Times New Roman"/>
          <w:szCs w:val="24"/>
        </w:rPr>
      </w:pPr>
    </w:p>
    <w:p w14:paraId="65C83A19" w14:textId="77777777" w:rsidR="002D3CCB" w:rsidRDefault="002D3CCB" w:rsidP="002D3CCB">
      <w:pPr>
        <w:pStyle w:val="NoSpacing"/>
        <w:rPr>
          <w:rFonts w:cs="Times New Roman"/>
          <w:szCs w:val="24"/>
        </w:rPr>
      </w:pPr>
    </w:p>
    <w:p w14:paraId="4D69B5B6" w14:textId="77777777" w:rsidR="002D3CCB" w:rsidRDefault="002D3CCB" w:rsidP="002D3CC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1425</w:t>
      </w:r>
      <w:r>
        <w:rPr>
          <w:rFonts w:cs="Times New Roman"/>
          <w:szCs w:val="24"/>
        </w:rPr>
        <w:tab/>
        <w:t xml:space="preserve">John </w:t>
      </w:r>
      <w:proofErr w:type="spellStart"/>
      <w:r>
        <w:rPr>
          <w:rFonts w:cs="Times New Roman"/>
          <w:szCs w:val="24"/>
        </w:rPr>
        <w:t>Frenssh</w:t>
      </w:r>
      <w:proofErr w:type="spellEnd"/>
      <w:r>
        <w:rPr>
          <w:rFonts w:cs="Times New Roman"/>
          <w:szCs w:val="24"/>
        </w:rPr>
        <w:t xml:space="preserve"> of London, spurrier(q.v.), brought a plaint of debt against</w:t>
      </w:r>
    </w:p>
    <w:p w14:paraId="6B6CDEC8" w14:textId="77777777" w:rsidR="002D3CCB" w:rsidRDefault="002D3CCB" w:rsidP="002D3CC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him.</w:t>
      </w:r>
    </w:p>
    <w:p w14:paraId="4AAB8C6D" w14:textId="77777777" w:rsidR="002D3CCB" w:rsidRDefault="002D3CCB" w:rsidP="002D3CC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 </w:t>
      </w:r>
      <w:hyperlink r:id="rId6" w:history="1">
        <w:r w:rsidRPr="008F5F85">
          <w:rPr>
            <w:rStyle w:val="Hyperlink"/>
            <w:rFonts w:cs="Times New Roman"/>
            <w:szCs w:val="24"/>
          </w:rPr>
          <w:t>http://aalt.law.uh.edu/Indices/CP40Indices/CP40no647/CP40no647Pl.htm</w:t>
        </w:r>
      </w:hyperlink>
      <w:r>
        <w:rPr>
          <w:rFonts w:cs="Times New Roman"/>
          <w:szCs w:val="24"/>
        </w:rPr>
        <w:t xml:space="preserve"> )</w:t>
      </w:r>
    </w:p>
    <w:p w14:paraId="32370F7C" w14:textId="77777777" w:rsidR="002D3CCB" w:rsidRDefault="002D3CCB" w:rsidP="002D3CCB">
      <w:pPr>
        <w:pStyle w:val="NoSpacing"/>
        <w:rPr>
          <w:rFonts w:cs="Times New Roman"/>
          <w:szCs w:val="24"/>
        </w:rPr>
      </w:pPr>
    </w:p>
    <w:p w14:paraId="0559D261" w14:textId="77777777" w:rsidR="002D3CCB" w:rsidRDefault="002D3CCB" w:rsidP="002D3CCB">
      <w:pPr>
        <w:pStyle w:val="NoSpacing"/>
        <w:rPr>
          <w:rFonts w:cs="Times New Roman"/>
          <w:szCs w:val="24"/>
        </w:rPr>
      </w:pPr>
    </w:p>
    <w:p w14:paraId="61E88DE8" w14:textId="77777777" w:rsidR="002D3CCB" w:rsidRDefault="002D3CCB" w:rsidP="002D3CC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 May 2024</w:t>
      </w:r>
    </w:p>
    <w:p w14:paraId="3198DFBD" w14:textId="77777777" w:rsidR="002D3CCB" w:rsidRPr="00DD2F4C" w:rsidRDefault="002D3CCB" w:rsidP="002D3CCB">
      <w:pPr>
        <w:pStyle w:val="NoSpacing"/>
        <w:rPr>
          <w:rFonts w:cs="Times New Roman"/>
          <w:szCs w:val="24"/>
        </w:rPr>
      </w:pPr>
    </w:p>
    <w:p w14:paraId="19654CE6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1674C" w14:textId="77777777" w:rsidR="002D3CCB" w:rsidRDefault="002D3CCB" w:rsidP="009139A6">
      <w:r>
        <w:separator/>
      </w:r>
    </w:p>
  </w:endnote>
  <w:endnote w:type="continuationSeparator" w:id="0">
    <w:p w14:paraId="37039C1E" w14:textId="77777777" w:rsidR="002D3CCB" w:rsidRDefault="002D3CCB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63C7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7A4A6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>Compilation copyright I.</w:t>
    </w:r>
    <w:proofErr w:type="gramStart"/>
    <w:r w:rsidRPr="009139A6">
      <w:rPr>
        <w:rFonts w:cs="Times New Roman"/>
      </w:rPr>
      <w:t>S.Rogers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81A65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77F56" w14:textId="77777777" w:rsidR="002D3CCB" w:rsidRDefault="002D3CCB" w:rsidP="009139A6">
      <w:r>
        <w:separator/>
      </w:r>
    </w:p>
  </w:footnote>
  <w:footnote w:type="continuationSeparator" w:id="0">
    <w:p w14:paraId="5AC73A89" w14:textId="77777777" w:rsidR="002D3CCB" w:rsidRDefault="002D3CCB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5B138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A3671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13597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CB"/>
    <w:rsid w:val="000666E0"/>
    <w:rsid w:val="002510B7"/>
    <w:rsid w:val="00270799"/>
    <w:rsid w:val="002D3CCB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0B65"/>
  <w15:chartTrackingRefBased/>
  <w15:docId w15:val="{6191AA4C-40C0-40DF-B023-A9A461EA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2D3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647/CP40no647Pl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2024-05-01T15:27:00Z</dcterms:created>
  <dcterms:modified xsi:type="dcterms:W3CDTF">2024-05-01T15:27:00Z</dcterms:modified>
</cp:coreProperties>
</file>