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1079A4" w14:textId="77777777" w:rsidR="00821A0C" w:rsidRDefault="00821A0C" w:rsidP="00821A0C">
      <w:pPr>
        <w:pStyle w:val="NoSpacing"/>
      </w:pPr>
      <w:r>
        <w:rPr>
          <w:u w:val="single"/>
        </w:rPr>
        <w:t>Thomas WARYN</w:t>
      </w:r>
      <w:r>
        <w:t xml:space="preserve">   </w:t>
      </w:r>
      <w:proofErr w:type="gramStart"/>
      <w:r>
        <w:t xml:space="preserve">   </w:t>
      </w:r>
      <w:r>
        <w:t>(</w:t>
      </w:r>
      <w:proofErr w:type="gramEnd"/>
      <w:r>
        <w:t>fl.1488)</w:t>
      </w:r>
    </w:p>
    <w:p w14:paraId="4D1729C5" w14:textId="2683A18E" w:rsidR="00821A0C" w:rsidRDefault="00821A0C" w:rsidP="00821A0C">
      <w:pPr>
        <w:pStyle w:val="NoSpacing"/>
      </w:pPr>
      <w:r>
        <w:t xml:space="preserve">of York. </w:t>
      </w:r>
      <w:r>
        <w:t>Barker.</w:t>
      </w:r>
      <w:bookmarkStart w:id="0" w:name="_GoBack"/>
      <w:bookmarkEnd w:id="0"/>
    </w:p>
    <w:p w14:paraId="0CAA5652" w14:textId="77777777" w:rsidR="00821A0C" w:rsidRDefault="00821A0C" w:rsidP="00821A0C">
      <w:pPr>
        <w:pStyle w:val="NoSpacing"/>
      </w:pPr>
    </w:p>
    <w:p w14:paraId="7DBE338B" w14:textId="77777777" w:rsidR="00821A0C" w:rsidRDefault="00821A0C" w:rsidP="00821A0C">
      <w:pPr>
        <w:pStyle w:val="NoSpacing"/>
      </w:pPr>
    </w:p>
    <w:p w14:paraId="04CC5EB3" w14:textId="77777777" w:rsidR="00821A0C" w:rsidRDefault="00821A0C" w:rsidP="00821A0C">
      <w:pPr>
        <w:pStyle w:val="NoSpacing"/>
      </w:pPr>
      <w:r>
        <w:tab/>
        <w:t>1488</w:t>
      </w:r>
      <w:r>
        <w:tab/>
        <w:t>He became a Freeman by redemption.  (R.F.Y. p.214)</w:t>
      </w:r>
    </w:p>
    <w:p w14:paraId="2F59AE9A" w14:textId="77777777" w:rsidR="00821A0C" w:rsidRDefault="00821A0C" w:rsidP="00821A0C">
      <w:pPr>
        <w:pStyle w:val="NoSpacing"/>
      </w:pPr>
    </w:p>
    <w:p w14:paraId="1E8C1EEB" w14:textId="77777777" w:rsidR="00821A0C" w:rsidRDefault="00821A0C" w:rsidP="00821A0C">
      <w:pPr>
        <w:pStyle w:val="NoSpacing"/>
      </w:pPr>
    </w:p>
    <w:p w14:paraId="008AD01A" w14:textId="77777777" w:rsidR="00821A0C" w:rsidRDefault="00821A0C" w:rsidP="00821A0C">
      <w:pPr>
        <w:pStyle w:val="NoSpacing"/>
      </w:pPr>
      <w:r>
        <w:t>18 November 2018</w:t>
      </w:r>
    </w:p>
    <w:p w14:paraId="0486728C" w14:textId="22F01956" w:rsidR="006B2F86" w:rsidRPr="00821A0C" w:rsidRDefault="00821A0C" w:rsidP="00E71FC3">
      <w:pPr>
        <w:pStyle w:val="NoSpacing"/>
      </w:pPr>
    </w:p>
    <w:sectPr w:rsidR="006B2F86" w:rsidRPr="00821A0C">
      <w:foot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BC6682" w14:textId="77777777" w:rsidR="00821A0C" w:rsidRDefault="00821A0C" w:rsidP="00E71FC3">
      <w:pPr>
        <w:spacing w:after="0" w:line="240" w:lineRule="auto"/>
      </w:pPr>
      <w:r>
        <w:separator/>
      </w:r>
    </w:p>
  </w:endnote>
  <w:endnote w:type="continuationSeparator" w:id="0">
    <w:p w14:paraId="565B4130" w14:textId="77777777" w:rsidR="00821A0C" w:rsidRDefault="00821A0C" w:rsidP="00E71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011C1" w14:textId="77777777" w:rsidR="00E71FC3" w:rsidRPr="00E71FC3" w:rsidRDefault="00BB41AC">
    <w:pPr>
      <w:pStyle w:val="Footer"/>
    </w:pPr>
    <w:r>
      <w:t>Compil</w:t>
    </w:r>
    <w:r w:rsidR="00577BD5">
      <w:t xml:space="preserve">ation </w:t>
    </w:r>
    <w:r w:rsidR="00E71FC3">
      <w:t xml:space="preserve">copyright </w:t>
    </w:r>
    <w:proofErr w:type="spellStart"/>
    <w:r w:rsidR="00E71FC3">
      <w:t>I.S.Rogers</w:t>
    </w:r>
    <w:proofErr w:type="spellEnd"/>
    <w:r w:rsidR="00E71FC3">
      <w:t xml:space="preserve">  27 February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0CBC90" w14:textId="77777777" w:rsidR="00821A0C" w:rsidRDefault="00821A0C" w:rsidP="00E71FC3">
      <w:pPr>
        <w:spacing w:after="0" w:line="240" w:lineRule="auto"/>
      </w:pPr>
      <w:r>
        <w:separator/>
      </w:r>
    </w:p>
  </w:footnote>
  <w:footnote w:type="continuationSeparator" w:id="0">
    <w:p w14:paraId="090DDA5D" w14:textId="77777777" w:rsidR="00821A0C" w:rsidRDefault="00821A0C" w:rsidP="00E71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A0C"/>
    <w:rsid w:val="001A7C09"/>
    <w:rsid w:val="00577BD5"/>
    <w:rsid w:val="00656CBA"/>
    <w:rsid w:val="006A1F77"/>
    <w:rsid w:val="00733BE7"/>
    <w:rsid w:val="00821A0C"/>
    <w:rsid w:val="00AB52E8"/>
    <w:rsid w:val="00B16D3F"/>
    <w:rsid w:val="00BB41AC"/>
    <w:rsid w:val="00E71FC3"/>
    <w:rsid w:val="00E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2391D"/>
  <w15:chartTrackingRefBased/>
  <w15:docId w15:val="{101EB86B-74B9-4F6E-BCA9-11DC4B1D1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F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C3"/>
  </w:style>
  <w:style w:type="paragraph" w:styleId="Footer">
    <w:name w:val="footer"/>
    <w:basedOn w:val="Normal"/>
    <w:link w:val="Foot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\Documents\Custom%20Office%20Templates\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</Template>
  <TotalTime>1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 Rogers</cp:lastModifiedBy>
  <cp:revision>1</cp:revision>
  <dcterms:created xsi:type="dcterms:W3CDTF">2018-11-18T19:42:00Z</dcterms:created>
  <dcterms:modified xsi:type="dcterms:W3CDTF">2018-11-18T19:43:00Z</dcterms:modified>
</cp:coreProperties>
</file>