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0343" w14:textId="77777777" w:rsidR="00757D2B" w:rsidRDefault="00757D2B" w:rsidP="00757D2B">
      <w:pPr>
        <w:pStyle w:val="NoSpacing"/>
      </w:pPr>
      <w:r>
        <w:rPr>
          <w:u w:val="single"/>
        </w:rPr>
        <w:t>William WARYN</w:t>
      </w:r>
      <w:r>
        <w:t xml:space="preserve">   </w:t>
      </w:r>
      <w:proofErr w:type="gramStart"/>
      <w:r>
        <w:t xml:space="preserve">   (</w:t>
      </w:r>
      <w:proofErr w:type="gramEnd"/>
      <w:r>
        <w:t>fl.1443)</w:t>
      </w:r>
    </w:p>
    <w:p w14:paraId="4F1C0631" w14:textId="77777777" w:rsidR="00757D2B" w:rsidRDefault="00757D2B" w:rsidP="00757D2B">
      <w:pPr>
        <w:pStyle w:val="NoSpacing"/>
      </w:pPr>
    </w:p>
    <w:p w14:paraId="01267260" w14:textId="58071EB7" w:rsidR="00757D2B" w:rsidRDefault="00757D2B" w:rsidP="00757D2B">
      <w:pPr>
        <w:pStyle w:val="NoSpacing"/>
      </w:pPr>
    </w:p>
    <w:p w14:paraId="36F193E6" w14:textId="77777777" w:rsidR="00FE3079" w:rsidRDefault="00FE3079" w:rsidP="00FE3079">
      <w:pPr>
        <w:pStyle w:val="NoSpacing"/>
        <w:rPr>
          <w:lang w:val="en-US"/>
        </w:rPr>
      </w:pPr>
      <w:r>
        <w:rPr>
          <w:lang w:val="en-US"/>
        </w:rPr>
        <w:t>20 Nov.1442</w:t>
      </w:r>
      <w:r>
        <w:rPr>
          <w:lang w:val="en-US"/>
        </w:rPr>
        <w:tab/>
        <w:t xml:space="preserve">He was a juror on the inquisition </w:t>
      </w:r>
      <w:proofErr w:type="gramStart"/>
      <w:r>
        <w:rPr>
          <w:lang w:val="en-US"/>
        </w:rPr>
        <w:t>post mortem</w:t>
      </w:r>
      <w:proofErr w:type="gramEnd"/>
      <w:r>
        <w:rPr>
          <w:lang w:val="en-US"/>
        </w:rPr>
        <w:t xml:space="preserve"> held in Northampton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into lands of Joan Stafford, Countess of Kent(q.v.).</w:t>
      </w:r>
    </w:p>
    <w:p w14:paraId="243240ED" w14:textId="6FF3F40F" w:rsidR="00FE3079" w:rsidRDefault="00FE3079" w:rsidP="00757D2B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26-62)</w:t>
      </w:r>
    </w:p>
    <w:p w14:paraId="3AFE87EB" w14:textId="77777777" w:rsidR="00757D2B" w:rsidRDefault="00757D2B" w:rsidP="00757D2B">
      <w:pPr>
        <w:pStyle w:val="NoSpacing"/>
      </w:pPr>
      <w:r>
        <w:t xml:space="preserve">  6 May1443</w:t>
      </w:r>
      <w:r>
        <w:tab/>
        <w:t xml:space="preserve">He was a juror on the inquisition </w:t>
      </w:r>
      <w:proofErr w:type="gramStart"/>
      <w:r>
        <w:t>post mortem</w:t>
      </w:r>
      <w:proofErr w:type="gramEnd"/>
      <w:r>
        <w:t xml:space="preserve"> held in Northampton into</w:t>
      </w:r>
    </w:p>
    <w:p w14:paraId="51B1214E" w14:textId="77777777" w:rsidR="00757D2B" w:rsidRDefault="00757D2B" w:rsidP="00757D2B">
      <w:pPr>
        <w:pStyle w:val="NoSpacing"/>
      </w:pPr>
      <w:r>
        <w:tab/>
      </w:r>
      <w:r>
        <w:tab/>
        <w:t xml:space="preserve">lands of the late Richard </w:t>
      </w:r>
      <w:proofErr w:type="spellStart"/>
      <w:r>
        <w:t>Cornewayll</w:t>
      </w:r>
      <w:proofErr w:type="spellEnd"/>
      <w:r>
        <w:t>(q.v.).</w:t>
      </w:r>
    </w:p>
    <w:p w14:paraId="135797F6" w14:textId="77777777" w:rsidR="00757D2B" w:rsidRDefault="00757D2B" w:rsidP="00757D2B">
      <w:pPr>
        <w:pStyle w:val="NoSpacing"/>
      </w:pPr>
      <w:r>
        <w:tab/>
      </w:r>
      <w:r>
        <w:tab/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26-24)</w:t>
      </w:r>
    </w:p>
    <w:p w14:paraId="226D7E0D" w14:textId="77777777" w:rsidR="00757D2B" w:rsidRDefault="00757D2B" w:rsidP="00757D2B">
      <w:pPr>
        <w:pStyle w:val="NoSpacing"/>
      </w:pPr>
    </w:p>
    <w:p w14:paraId="5D898FB7" w14:textId="77777777" w:rsidR="00757D2B" w:rsidRDefault="00757D2B" w:rsidP="00757D2B">
      <w:pPr>
        <w:pStyle w:val="NoSpacing"/>
      </w:pPr>
    </w:p>
    <w:p w14:paraId="015B34E7" w14:textId="7CE6D09E" w:rsidR="00757D2B" w:rsidRDefault="00757D2B" w:rsidP="00757D2B">
      <w:pPr>
        <w:pStyle w:val="NoSpacing"/>
      </w:pPr>
      <w:r>
        <w:t>3 June 2017</w:t>
      </w:r>
    </w:p>
    <w:p w14:paraId="3DDE3044" w14:textId="358ED3B3" w:rsidR="00FE3079" w:rsidRPr="009D5783" w:rsidRDefault="00FE3079" w:rsidP="00757D2B">
      <w:pPr>
        <w:pStyle w:val="NoSpacing"/>
      </w:pPr>
      <w:r>
        <w:t>16 May 2021</w:t>
      </w:r>
    </w:p>
    <w:p w14:paraId="23093818" w14:textId="77777777" w:rsidR="006B2F86" w:rsidRPr="00757D2B" w:rsidRDefault="00FE3079" w:rsidP="00E71FC3">
      <w:pPr>
        <w:pStyle w:val="NoSpacing"/>
      </w:pPr>
    </w:p>
    <w:sectPr w:rsidR="006B2F86" w:rsidRPr="00757D2B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37F46" w14:textId="77777777" w:rsidR="00757D2B" w:rsidRDefault="00757D2B" w:rsidP="00E71FC3">
      <w:pPr>
        <w:spacing w:after="0" w:line="240" w:lineRule="auto"/>
      </w:pPr>
      <w:r>
        <w:separator/>
      </w:r>
    </w:p>
  </w:endnote>
  <w:endnote w:type="continuationSeparator" w:id="0">
    <w:p w14:paraId="181DBB0E" w14:textId="77777777" w:rsidR="00757D2B" w:rsidRDefault="00757D2B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48A1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9B0B6" w14:textId="77777777" w:rsidR="00757D2B" w:rsidRDefault="00757D2B" w:rsidP="00E71FC3">
      <w:pPr>
        <w:spacing w:after="0" w:line="240" w:lineRule="auto"/>
      </w:pPr>
      <w:r>
        <w:separator/>
      </w:r>
    </w:p>
  </w:footnote>
  <w:footnote w:type="continuationSeparator" w:id="0">
    <w:p w14:paraId="6DC5B205" w14:textId="77777777" w:rsidR="00757D2B" w:rsidRDefault="00757D2B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D2B"/>
    <w:rsid w:val="001A7C09"/>
    <w:rsid w:val="00577BD5"/>
    <w:rsid w:val="00656CBA"/>
    <w:rsid w:val="006A1F77"/>
    <w:rsid w:val="00733BE7"/>
    <w:rsid w:val="00757D2B"/>
    <w:rsid w:val="00AB52E8"/>
    <w:rsid w:val="00B16D3F"/>
    <w:rsid w:val="00BB41AC"/>
    <w:rsid w:val="00E71FC3"/>
    <w:rsid w:val="00EF4813"/>
    <w:rsid w:val="00FE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3FE3B"/>
  <w15:chartTrackingRefBased/>
  <w15:docId w15:val="{13ED381E-DE3F-4758-9F63-4916D87F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A.dotx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2</cp:revision>
  <dcterms:created xsi:type="dcterms:W3CDTF">2017-06-03T20:33:00Z</dcterms:created>
  <dcterms:modified xsi:type="dcterms:W3CDTF">2021-05-16T11:02:00Z</dcterms:modified>
</cp:coreProperties>
</file>