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6C0FB" w14:textId="77777777" w:rsidR="00B92482" w:rsidRPr="00690BA6" w:rsidRDefault="00B92482" w:rsidP="00B92482">
      <w:pPr>
        <w:pStyle w:val="NoSpacing"/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B30"/>
          <w:sz w:val="24"/>
          <w:szCs w:val="24"/>
          <w:u w:val="single"/>
          <w:shd w:val="clear" w:color="auto" w:fill="FFFFFF"/>
        </w:rPr>
        <w:t>William WARYN</w:t>
      </w:r>
      <w:r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 xml:space="preserve">   </w:t>
      </w:r>
      <w:proofErr w:type="gramStart"/>
      <w:r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fl.1417)</w:t>
      </w:r>
    </w:p>
    <w:p w14:paraId="18662EC9" w14:textId="77777777" w:rsidR="00B92482" w:rsidRDefault="00B92482" w:rsidP="00B9248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Man-at-arms.</w:t>
      </w:r>
    </w:p>
    <w:p w14:paraId="231D8114" w14:textId="77777777" w:rsidR="00B92482" w:rsidRDefault="00B92482" w:rsidP="00B924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EDAE9D" w14:textId="77777777" w:rsidR="00B92482" w:rsidRDefault="00B92482" w:rsidP="00B924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508869" w14:textId="77777777" w:rsidR="00B92482" w:rsidRDefault="00B92482" w:rsidP="00B92482">
      <w:pPr>
        <w:pStyle w:val="NoSpacing"/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  <w:t>1417</w:t>
      </w:r>
      <w:r w:rsidRPr="00026957"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ab/>
        <w:t xml:space="preserve">He served at sea under </w:t>
      </w:r>
      <w:proofErr w:type="spellStart"/>
      <w:r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>Jankyn</w:t>
      </w:r>
      <w:proofErr w:type="spellEnd"/>
      <w:r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 xml:space="preserve"> Edward(q.v.).</w:t>
      </w:r>
    </w:p>
    <w:p w14:paraId="468E1A02" w14:textId="77777777" w:rsidR="00B92482" w:rsidRDefault="00B92482" w:rsidP="00B92482">
      <w:pPr>
        <w:pStyle w:val="NoSpacing"/>
        <w:ind w:left="1440"/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</w:pPr>
      <w:r w:rsidRPr="006159FE"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 xml:space="preserve">ref. </w:t>
      </w:r>
      <w:r w:rsidRPr="006159FE"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>TNA</w:t>
      </w:r>
      <w:r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>, E101/48/14, m.3,</w:t>
      </w:r>
      <w:r w:rsidRPr="006159FE"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 xml:space="preserve"> from the AHRC-funded ‘The Soldier in Later Medieval England Online Database’ www.medievalsoldier.org, </w:t>
      </w:r>
      <w:r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>accessed</w:t>
      </w:r>
    </w:p>
    <w:p w14:paraId="54888DDA" w14:textId="77777777" w:rsidR="00B92482" w:rsidRDefault="00B92482" w:rsidP="00B92482">
      <w:pPr>
        <w:pStyle w:val="NoSpacing"/>
        <w:ind w:left="720" w:firstLine="720"/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>19 April 2020).</w:t>
      </w:r>
    </w:p>
    <w:p w14:paraId="15B6B6D8" w14:textId="77777777" w:rsidR="00B92482" w:rsidRDefault="00B92482" w:rsidP="00B92482">
      <w:pPr>
        <w:pStyle w:val="NoSpacing"/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</w:pPr>
    </w:p>
    <w:p w14:paraId="1D913D5C" w14:textId="77777777" w:rsidR="00B92482" w:rsidRDefault="00B92482" w:rsidP="00B92482">
      <w:pPr>
        <w:pStyle w:val="NoSpacing"/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</w:pPr>
    </w:p>
    <w:p w14:paraId="67EBB16F" w14:textId="77777777" w:rsidR="00B92482" w:rsidRDefault="00B92482" w:rsidP="00B92482">
      <w:pPr>
        <w:pStyle w:val="NoSpacing"/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B30"/>
          <w:sz w:val="24"/>
          <w:szCs w:val="24"/>
          <w:shd w:val="clear" w:color="auto" w:fill="FFFFFF"/>
        </w:rPr>
        <w:t>7 January 2021</w:t>
      </w:r>
    </w:p>
    <w:p w14:paraId="5B5379A7" w14:textId="77777777" w:rsidR="00BA00AB" w:rsidRPr="00EB3209" w:rsidRDefault="00BA00AB" w:rsidP="009139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047281" w14:textId="77777777" w:rsidR="00B92482" w:rsidRDefault="00B92482" w:rsidP="009139A6">
      <w:r>
        <w:separator/>
      </w:r>
    </w:p>
  </w:endnote>
  <w:endnote w:type="continuationSeparator" w:id="0">
    <w:p w14:paraId="0864BFC3" w14:textId="77777777" w:rsidR="00B92482" w:rsidRDefault="00B92482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33B41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51322A" w14:textId="77777777" w:rsidR="009139A6" w:rsidRPr="009139A6" w:rsidRDefault="009139A6">
    <w:pPr>
      <w:pStyle w:val="Footer"/>
      <w:rPr>
        <w:rFonts w:ascii="Times New Roman" w:hAnsi="Times New Roman" w:cs="Times New Roman"/>
      </w:rPr>
    </w:pPr>
    <w:r w:rsidRPr="009139A6">
      <w:rPr>
        <w:rFonts w:ascii="Times New Roman" w:hAnsi="Times New Roman" w:cs="Times New Roman"/>
      </w:rPr>
      <w:t xml:space="preserve">Compilation copyright </w:t>
    </w:r>
    <w:proofErr w:type="spellStart"/>
    <w:r w:rsidRPr="009139A6">
      <w:rPr>
        <w:rFonts w:ascii="Times New Roman" w:hAnsi="Times New Roman" w:cs="Times New Roman"/>
      </w:rPr>
      <w:t>I.</w:t>
    </w:r>
    <w:proofErr w:type="gramStart"/>
    <w:r w:rsidRPr="009139A6">
      <w:rPr>
        <w:rFonts w:ascii="Times New Roman" w:hAnsi="Times New Roman"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A0E46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6EDF2D" w14:textId="77777777" w:rsidR="00B92482" w:rsidRDefault="00B92482" w:rsidP="009139A6">
      <w:r>
        <w:separator/>
      </w:r>
    </w:p>
  </w:footnote>
  <w:footnote w:type="continuationSeparator" w:id="0">
    <w:p w14:paraId="73F485D6" w14:textId="77777777" w:rsidR="00B92482" w:rsidRDefault="00B92482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769F9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05B52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1C445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482"/>
    <w:rsid w:val="000666E0"/>
    <w:rsid w:val="002510B7"/>
    <w:rsid w:val="005C130B"/>
    <w:rsid w:val="00826F5C"/>
    <w:rsid w:val="009139A6"/>
    <w:rsid w:val="009448BB"/>
    <w:rsid w:val="00A3176C"/>
    <w:rsid w:val="00B92482"/>
    <w:rsid w:val="00BA00AB"/>
    <w:rsid w:val="00EB3209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D17A8"/>
  <w15:chartTrackingRefBased/>
  <w15:docId w15:val="{FD53756F-072B-497A-ACD4-A17B8B76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Book1.dotx</Template>
  <TotalTime>2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2021-03-05T11:46:00Z</dcterms:created>
  <dcterms:modified xsi:type="dcterms:W3CDTF">2021-03-05T11:48:00Z</dcterms:modified>
</cp:coreProperties>
</file>