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3252" w14:textId="77777777" w:rsidR="009B5885" w:rsidRDefault="009B5885" w:rsidP="009B5885">
      <w:pPr>
        <w:pStyle w:val="NoSpacing"/>
      </w:pPr>
      <w:r>
        <w:rPr>
          <w:u w:val="single"/>
          <w:lang w:val="en-US"/>
        </w:rPr>
        <w:t>William WARYN</w:t>
      </w:r>
      <w:r>
        <w:rPr>
          <w:lang w:val="en-US"/>
        </w:rPr>
        <w:t xml:space="preserve">        </w:t>
      </w:r>
      <w:r>
        <w:t>(fl.1432)</w:t>
      </w:r>
    </w:p>
    <w:p w14:paraId="5A6B7AA9" w14:textId="77777777" w:rsidR="009B5885" w:rsidRDefault="009B5885" w:rsidP="009B5885">
      <w:pPr>
        <w:pStyle w:val="NoSpacing"/>
      </w:pPr>
      <w:r>
        <w:t>of Leicester. Bowyer.</w:t>
      </w:r>
    </w:p>
    <w:p w14:paraId="684D7D6F" w14:textId="77777777" w:rsidR="009B5885" w:rsidRDefault="009B5885" w:rsidP="009B5885">
      <w:pPr>
        <w:pStyle w:val="NoSpacing"/>
      </w:pPr>
    </w:p>
    <w:p w14:paraId="7FD1F592" w14:textId="77777777" w:rsidR="009B5885" w:rsidRDefault="009B5885" w:rsidP="009B5885">
      <w:pPr>
        <w:pStyle w:val="NoSpacing"/>
      </w:pPr>
    </w:p>
    <w:p w14:paraId="34C6D19C" w14:textId="77777777" w:rsidR="009B5885" w:rsidRDefault="009B5885" w:rsidP="009B5885">
      <w:pPr>
        <w:pStyle w:val="NoSpacing"/>
      </w:pPr>
      <w:r>
        <w:tab/>
        <w:t>1432</w:t>
      </w:r>
      <w:r>
        <w:tab/>
        <w:t>Henry Derby of Leicester(q.v.) brought a plaint of debt against him</w:t>
      </w:r>
    </w:p>
    <w:p w14:paraId="4A6412FB" w14:textId="77777777" w:rsidR="009B5885" w:rsidRDefault="009B5885" w:rsidP="009B5885">
      <w:pPr>
        <w:pStyle w:val="NoSpacing"/>
      </w:pPr>
      <w:r>
        <w:tab/>
      </w:r>
      <w:r>
        <w:tab/>
        <w:t xml:space="preserve">and 2 others.    ( </w:t>
      </w:r>
      <w:hyperlink r:id="rId6" w:history="1">
        <w:r w:rsidRPr="00120CB3">
          <w:rPr>
            <w:rStyle w:val="Hyperlink"/>
          </w:rPr>
          <w:t>https://waalt.uh.edu/index.php/CP40/685</w:t>
        </w:r>
      </w:hyperlink>
      <w:r>
        <w:t xml:space="preserve"> )</w:t>
      </w:r>
    </w:p>
    <w:p w14:paraId="2E9E5455" w14:textId="77777777" w:rsidR="001A4F61" w:rsidRDefault="001A4F61" w:rsidP="001A4F61">
      <w:pPr>
        <w:pStyle w:val="NoSpacing"/>
        <w:jc w:val="both"/>
      </w:pPr>
      <w:r>
        <w:tab/>
        <w:t>1433</w:t>
      </w:r>
      <w:r>
        <w:tab/>
        <w:t xml:space="preserve">Henry Derby of Leicester brought a plaint of debt against him and </w:t>
      </w:r>
    </w:p>
    <w:p w14:paraId="0B15FB67" w14:textId="77777777" w:rsidR="001A4F61" w:rsidRDefault="001A4F61" w:rsidP="001A4F61">
      <w:pPr>
        <w:pStyle w:val="NoSpacing"/>
        <w:jc w:val="both"/>
      </w:pPr>
      <w:r>
        <w:tab/>
      </w:r>
      <w:r>
        <w:tab/>
        <w:t>Hugh Othe Lawe of Leicester(q.v.).</w:t>
      </w:r>
    </w:p>
    <w:p w14:paraId="62173021" w14:textId="655A4C92" w:rsidR="001A4F61" w:rsidRDefault="001A4F61" w:rsidP="001A4F61">
      <w:pPr>
        <w:pStyle w:val="NoSpacing"/>
      </w:pPr>
      <w:r>
        <w:tab/>
      </w:r>
      <w:r>
        <w:tab/>
        <w:t xml:space="preserve">( </w:t>
      </w:r>
      <w:hyperlink r:id="rId7" w:history="1">
        <w:r w:rsidRPr="00F02191">
          <w:rPr>
            <w:rStyle w:val="Hyperlink"/>
          </w:rPr>
          <w:t>https://waalt.uh.edu/index.php/CP40/689:_A-J</w:t>
        </w:r>
      </w:hyperlink>
      <w:r>
        <w:t xml:space="preserve"> )</w:t>
      </w:r>
    </w:p>
    <w:p w14:paraId="7C3901B2" w14:textId="77777777" w:rsidR="009B5885" w:rsidRDefault="009B5885" w:rsidP="009B5885">
      <w:pPr>
        <w:pStyle w:val="NoSpacing"/>
      </w:pPr>
    </w:p>
    <w:p w14:paraId="3202F3B0" w14:textId="77777777" w:rsidR="009B5885" w:rsidRDefault="009B5885" w:rsidP="009B5885">
      <w:pPr>
        <w:pStyle w:val="NoSpacing"/>
      </w:pPr>
    </w:p>
    <w:p w14:paraId="364B81AD" w14:textId="77777777" w:rsidR="009B5885" w:rsidRDefault="009B5885" w:rsidP="009B5885">
      <w:pPr>
        <w:pStyle w:val="NoSpacing"/>
      </w:pPr>
      <w:r>
        <w:t>5 December 2025</w:t>
      </w:r>
    </w:p>
    <w:p w14:paraId="4B21D47F" w14:textId="2337A8A9" w:rsidR="001A4F61" w:rsidRDefault="001A4F61" w:rsidP="009B5885">
      <w:pPr>
        <w:pStyle w:val="NoSpacing"/>
      </w:pPr>
      <w:r>
        <w:t>2 August 2026</w:t>
      </w:r>
    </w:p>
    <w:p w14:paraId="0E1C0DF0" w14:textId="77777777" w:rsidR="00617568" w:rsidRPr="00086E2C" w:rsidRDefault="00617568">
      <w:pPr>
        <w:rPr>
          <w:rFonts w:ascii="Times New Roman" w:hAnsi="Times New Roman" w:cs="Times New Roman"/>
        </w:rPr>
      </w:pPr>
    </w:p>
    <w:sectPr w:rsidR="00617568" w:rsidRPr="00086E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CE34" w14:textId="77777777" w:rsidR="00492ADD" w:rsidRDefault="00492ADD" w:rsidP="00086E2C">
      <w:pPr>
        <w:spacing w:after="0" w:line="240" w:lineRule="auto"/>
      </w:pPr>
      <w:r>
        <w:separator/>
      </w:r>
    </w:p>
  </w:endnote>
  <w:endnote w:type="continuationSeparator" w:id="0">
    <w:p w14:paraId="0ECF8C02" w14:textId="77777777" w:rsidR="00492ADD" w:rsidRDefault="00492ADD" w:rsidP="0008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0750" w14:textId="77777777" w:rsidR="00086E2C" w:rsidRDefault="00086E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9E8C9" w14:textId="77777777" w:rsidR="00086E2C" w:rsidRPr="00086E2C" w:rsidRDefault="00086E2C">
    <w:pPr>
      <w:pStyle w:val="Footer"/>
      <w:rPr>
        <w:lang w:val="en-US"/>
      </w:rPr>
    </w:pPr>
    <w:r>
      <w:rPr>
        <w:rFonts w:ascii="Times New Roman" w:hAnsi="Times New Roman" w:cs="Times New Roman"/>
      </w:rPr>
      <w:t>Compilation copywrite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0284" w14:textId="77777777" w:rsidR="00086E2C" w:rsidRDefault="00086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3259" w14:textId="77777777" w:rsidR="00492ADD" w:rsidRDefault="00492ADD" w:rsidP="00086E2C">
      <w:pPr>
        <w:spacing w:after="0" w:line="240" w:lineRule="auto"/>
      </w:pPr>
      <w:r>
        <w:separator/>
      </w:r>
    </w:p>
  </w:footnote>
  <w:footnote w:type="continuationSeparator" w:id="0">
    <w:p w14:paraId="2355FA70" w14:textId="77777777" w:rsidR="00492ADD" w:rsidRDefault="00492ADD" w:rsidP="0008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60CD" w14:textId="77777777" w:rsidR="00086E2C" w:rsidRDefault="00086E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D741" w14:textId="77777777" w:rsidR="00086E2C" w:rsidRDefault="00086E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1C37" w14:textId="77777777" w:rsidR="00086E2C" w:rsidRDefault="00086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885"/>
    <w:rsid w:val="00010B0B"/>
    <w:rsid w:val="00086E2C"/>
    <w:rsid w:val="000A2E7A"/>
    <w:rsid w:val="001A4F61"/>
    <w:rsid w:val="002244B7"/>
    <w:rsid w:val="00314D94"/>
    <w:rsid w:val="00492ADD"/>
    <w:rsid w:val="00617568"/>
    <w:rsid w:val="006E68FA"/>
    <w:rsid w:val="007F6147"/>
    <w:rsid w:val="009B5885"/>
    <w:rsid w:val="00E10C5A"/>
    <w:rsid w:val="00ED3A55"/>
    <w:rsid w:val="00F4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C5B95"/>
  <w15:chartTrackingRefBased/>
  <w15:docId w15:val="{AD1A1ABF-2620-4E12-8C9A-154533D1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E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E2C"/>
  </w:style>
  <w:style w:type="paragraph" w:styleId="Footer">
    <w:name w:val="footer"/>
    <w:basedOn w:val="Normal"/>
    <w:link w:val="FooterChar"/>
    <w:uiPriority w:val="99"/>
    <w:unhideWhenUsed/>
    <w:rsid w:val="0008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E2C"/>
  </w:style>
  <w:style w:type="paragraph" w:styleId="NoSpacing">
    <w:name w:val="No Spacing"/>
    <w:uiPriority w:val="1"/>
    <w:qFormat/>
    <w:rsid w:val="009B5885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B588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aalt.uh.edu/index.php/CP40/689:_A-J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CP40/685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OneDrive\Documents\Custom%20Office%20Templates\Bookno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Booknote.dotx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3</cp:revision>
  <dcterms:created xsi:type="dcterms:W3CDTF">2025-12-14T21:04:00Z</dcterms:created>
  <dcterms:modified xsi:type="dcterms:W3CDTF">2026-08-02T14:41:00Z</dcterms:modified>
</cp:coreProperties>
</file>