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E5D58" w14:textId="5A1CB969" w:rsidR="006B2F86" w:rsidRDefault="0087262B" w:rsidP="00E71FC3">
      <w:pPr>
        <w:pStyle w:val="NoSpacing"/>
      </w:pPr>
      <w:r>
        <w:rPr>
          <w:u w:val="single"/>
        </w:rPr>
        <w:t>William WARYN</w:t>
      </w:r>
      <w:r>
        <w:t xml:space="preserve">    </w:t>
      </w:r>
      <w:proofErr w:type="gramStart"/>
      <w:r>
        <w:t xml:space="preserve">   (</w:t>
      </w:r>
      <w:proofErr w:type="gramEnd"/>
      <w:r>
        <w:t>fl.1499)</w:t>
      </w:r>
    </w:p>
    <w:p w14:paraId="1B01E79C" w14:textId="00DDA40E" w:rsidR="0087262B" w:rsidRDefault="0087262B" w:rsidP="00E71FC3">
      <w:pPr>
        <w:pStyle w:val="NoSpacing"/>
      </w:pPr>
      <w:r>
        <w:t>of Oakham, Rutland. Merchant.</w:t>
      </w:r>
    </w:p>
    <w:p w14:paraId="51EB63EF" w14:textId="4E65A02A" w:rsidR="0087262B" w:rsidRDefault="0087262B" w:rsidP="00E71FC3">
      <w:pPr>
        <w:pStyle w:val="NoSpacing"/>
      </w:pPr>
    </w:p>
    <w:p w14:paraId="2BBE567B" w14:textId="400883C0" w:rsidR="0087262B" w:rsidRDefault="0087262B" w:rsidP="00E71FC3">
      <w:pPr>
        <w:pStyle w:val="NoSpacing"/>
      </w:pPr>
    </w:p>
    <w:p w14:paraId="26121D48" w14:textId="77777777" w:rsidR="0087262B" w:rsidRDefault="0087262B" w:rsidP="0087262B">
      <w:pPr>
        <w:pStyle w:val="NoSpacing"/>
      </w:pPr>
      <w:r>
        <w:t>25 Oct.1499</w:t>
      </w:r>
      <w:r>
        <w:tab/>
      </w:r>
      <w:r>
        <w:t>He made his Will.</w:t>
      </w:r>
    </w:p>
    <w:p w14:paraId="1FFA2C06" w14:textId="0A0F238E" w:rsidR="0087262B" w:rsidRDefault="0087262B" w:rsidP="0087262B">
      <w:pPr>
        <w:pStyle w:val="NoSpacing"/>
      </w:pPr>
      <w:r>
        <w:tab/>
      </w:r>
      <w:r>
        <w:tab/>
        <w:t xml:space="preserve">(http://discovery.nationalarchives.gov.uk   ref. </w:t>
      </w:r>
      <w:r>
        <w:t>PROB 11/11/712)</w:t>
      </w:r>
      <w:bookmarkStart w:id="0" w:name="_GoBack"/>
      <w:bookmarkEnd w:id="0"/>
    </w:p>
    <w:p w14:paraId="5B77A5FD" w14:textId="77777777" w:rsidR="0087262B" w:rsidRDefault="0087262B" w:rsidP="0087262B">
      <w:pPr>
        <w:pStyle w:val="NoSpacing"/>
      </w:pPr>
    </w:p>
    <w:p w14:paraId="1827C383" w14:textId="77777777" w:rsidR="0087262B" w:rsidRDefault="0087262B" w:rsidP="0087262B">
      <w:pPr>
        <w:pStyle w:val="NoSpacing"/>
      </w:pPr>
    </w:p>
    <w:p w14:paraId="488441F2" w14:textId="77777777" w:rsidR="0087262B" w:rsidRDefault="0087262B" w:rsidP="0087262B">
      <w:pPr>
        <w:pStyle w:val="NoSpacing"/>
      </w:pPr>
      <w:r>
        <w:t>30 January 2018</w:t>
      </w:r>
    </w:p>
    <w:p w14:paraId="21B33924" w14:textId="7A15FBFD" w:rsidR="0087262B" w:rsidRPr="0087262B" w:rsidRDefault="0087262B" w:rsidP="00E71FC3">
      <w:pPr>
        <w:pStyle w:val="NoSpacing"/>
      </w:pPr>
    </w:p>
    <w:sectPr w:rsidR="0087262B" w:rsidRPr="0087262B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06AEF" w14:textId="77777777" w:rsidR="0087262B" w:rsidRDefault="0087262B" w:rsidP="00E71FC3">
      <w:pPr>
        <w:spacing w:after="0" w:line="240" w:lineRule="auto"/>
      </w:pPr>
      <w:r>
        <w:separator/>
      </w:r>
    </w:p>
  </w:endnote>
  <w:endnote w:type="continuationSeparator" w:id="0">
    <w:p w14:paraId="216BA4A9" w14:textId="77777777" w:rsidR="0087262B" w:rsidRDefault="0087262B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11D19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F9F7B" w14:textId="77777777" w:rsidR="0087262B" w:rsidRDefault="0087262B" w:rsidP="00E71FC3">
      <w:pPr>
        <w:spacing w:after="0" w:line="240" w:lineRule="auto"/>
      </w:pPr>
      <w:r>
        <w:separator/>
      </w:r>
    </w:p>
  </w:footnote>
  <w:footnote w:type="continuationSeparator" w:id="0">
    <w:p w14:paraId="1BAB8D4D" w14:textId="77777777" w:rsidR="0087262B" w:rsidRDefault="0087262B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2B"/>
    <w:rsid w:val="001A7C09"/>
    <w:rsid w:val="00577BD5"/>
    <w:rsid w:val="00656CBA"/>
    <w:rsid w:val="006A1F77"/>
    <w:rsid w:val="00733BE7"/>
    <w:rsid w:val="0087262B"/>
    <w:rsid w:val="00AB52E8"/>
    <w:rsid w:val="00B16D3F"/>
    <w:rsid w:val="00BB41AC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4A4BB"/>
  <w15:chartTrackingRefBased/>
  <w15:docId w15:val="{0692F9CC-A6E1-47BA-B005-0B2F80D4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3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2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2018-01-30T15:16:00Z</dcterms:created>
  <dcterms:modified xsi:type="dcterms:W3CDTF">2018-01-30T15:18:00Z</dcterms:modified>
</cp:coreProperties>
</file>