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205D" w:rsidRDefault="0063205D" w:rsidP="0063205D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rPr>
          <w:u w:val="single"/>
        </w:rPr>
        <w:t>John WEDERLING</w:t>
      </w:r>
      <w:r>
        <w:t xml:space="preserve">   </w:t>
      </w:r>
      <w:proofErr w:type="gramStart"/>
      <w:r>
        <w:t xml:space="preserve">   (</w:t>
      </w:r>
      <w:proofErr w:type="gramEnd"/>
      <w:r>
        <w:t>fl.1501)</w:t>
      </w:r>
    </w:p>
    <w:p w:rsidR="0063205D" w:rsidRDefault="0063205D" w:rsidP="0063205D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 xml:space="preserve">of </w:t>
      </w:r>
      <w:proofErr w:type="spellStart"/>
      <w:r>
        <w:t>Molash</w:t>
      </w:r>
      <w:proofErr w:type="spellEnd"/>
      <w:r>
        <w:t>, Kent.</w:t>
      </w:r>
    </w:p>
    <w:p w:rsidR="0063205D" w:rsidRDefault="0063205D" w:rsidP="0063205D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63205D" w:rsidRDefault="0063205D" w:rsidP="0063205D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63205D" w:rsidRDefault="0063205D" w:rsidP="0063205D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ab/>
        <w:t>1501</w:t>
      </w:r>
      <w:r>
        <w:tab/>
        <w:t xml:space="preserve">He made his Will.   (Plomer 509)             </w:t>
      </w:r>
    </w:p>
    <w:p w:rsidR="0063205D" w:rsidRDefault="0063205D" w:rsidP="0063205D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63205D" w:rsidRDefault="0063205D" w:rsidP="0063205D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63205D" w:rsidRDefault="0063205D" w:rsidP="0063205D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3 February 2018</w:t>
      </w:r>
    </w:p>
    <w:p w:rsidR="006B2F86" w:rsidRPr="00E71FC3" w:rsidRDefault="009D2220" w:rsidP="00E71FC3">
      <w:pPr>
        <w:pStyle w:val="NoSpacing"/>
      </w:pPr>
      <w:r>
        <w:t xml:space="preserve"> </w:t>
      </w: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205D" w:rsidRDefault="0063205D" w:rsidP="00E71FC3">
      <w:pPr>
        <w:spacing w:after="0" w:line="240" w:lineRule="auto"/>
      </w:pPr>
      <w:r>
        <w:separator/>
      </w:r>
    </w:p>
  </w:endnote>
  <w:endnote w:type="continuationSeparator" w:id="0">
    <w:p w:rsidR="0063205D" w:rsidRDefault="0063205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205D" w:rsidRDefault="0063205D" w:rsidP="00E71FC3">
      <w:pPr>
        <w:spacing w:after="0" w:line="240" w:lineRule="auto"/>
      </w:pPr>
      <w:r>
        <w:separator/>
      </w:r>
    </w:p>
  </w:footnote>
  <w:footnote w:type="continuationSeparator" w:id="0">
    <w:p w:rsidR="0063205D" w:rsidRDefault="0063205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05D"/>
    <w:rsid w:val="001A7C09"/>
    <w:rsid w:val="00577BD5"/>
    <w:rsid w:val="0063205D"/>
    <w:rsid w:val="00656CBA"/>
    <w:rsid w:val="006A1F77"/>
    <w:rsid w:val="00733BE7"/>
    <w:rsid w:val="009D2220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08E09E"/>
  <w15:chartTrackingRefBased/>
  <w15:docId w15:val="{FE5D69DE-0EA1-4E72-85E0-9BBD37226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30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2018-02-23T16:11:00Z</dcterms:created>
  <dcterms:modified xsi:type="dcterms:W3CDTF">2018-02-23T16:41:00Z</dcterms:modified>
</cp:coreProperties>
</file>