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1D0FE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WEBB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fl.1419)</w:t>
      </w:r>
    </w:p>
    <w:p w14:paraId="337B9FE1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Almely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28B13B1A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2352F69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689641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Jan.</w:t>
      </w:r>
      <w:r>
        <w:rPr>
          <w:rFonts w:ascii="Times New Roman" w:hAnsi="Times New Roman" w:cs="Times New Roman"/>
          <w:sz w:val="24"/>
          <w:szCs w:val="24"/>
        </w:rPr>
        <w:tab/>
        <w:t>1419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accused of being a </w:t>
      </w:r>
      <w:proofErr w:type="spellStart"/>
      <w:r>
        <w:rPr>
          <w:rFonts w:ascii="Times New Roman" w:hAnsi="Times New Roman" w:cs="Times New Roman"/>
          <w:sz w:val="24"/>
          <w:szCs w:val="24"/>
        </w:rPr>
        <w:t>lollard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of aiding Sir John Oldcastle</w:t>
      </w:r>
      <w:r>
        <w:rPr>
          <w:rFonts w:ascii="Times New Roman" w:hAnsi="Times New Roman" w:cs="Times New Roman"/>
          <w:sz w:val="24"/>
        </w:rPr>
        <w:t>(q.v.).</w:t>
      </w:r>
    </w:p>
    <w:p w14:paraId="7058FD8C" w14:textId="77777777" w:rsidR="004E44F9" w:rsidRDefault="004E44F9" w:rsidP="004E44F9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(“The Early Lollards: A Survey of Popular Lollard Activity in England 1382-1428” by Charles </w:t>
      </w:r>
      <w:proofErr w:type="spellStart"/>
      <w:r>
        <w:rPr>
          <w:rFonts w:ascii="Times New Roman" w:hAnsi="Times New Roman" w:cs="Times New Roman"/>
          <w:sz w:val="24"/>
          <w:szCs w:val="24"/>
        </w:rPr>
        <w:t>Kightley</w:t>
      </w:r>
      <w:proofErr w:type="spellEnd"/>
      <w:r>
        <w:rPr>
          <w:rFonts w:ascii="Times New Roman" w:hAnsi="Times New Roman" w:cs="Times New Roman"/>
          <w:sz w:val="24"/>
          <w:szCs w:val="24"/>
        </w:rPr>
        <w:t>. Submitted for the degree of Ph.D. in the Department of History of the University of York, September 1475 p.210)</w:t>
      </w:r>
    </w:p>
    <w:p w14:paraId="2103DE12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M’mas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He was acquitted.   (ibid.)</w:t>
      </w:r>
    </w:p>
    <w:p w14:paraId="2C6B15E8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334360E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0A8995" w14:textId="77777777" w:rsidR="004E44F9" w:rsidRDefault="004E44F9" w:rsidP="004E44F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July 2022</w:t>
      </w:r>
    </w:p>
    <w:p w14:paraId="26B8D683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CC05C" w14:textId="77777777" w:rsidR="004E44F9" w:rsidRDefault="004E44F9" w:rsidP="009139A6">
      <w:r>
        <w:separator/>
      </w:r>
    </w:p>
  </w:endnote>
  <w:endnote w:type="continuationSeparator" w:id="0">
    <w:p w14:paraId="3C157CEA" w14:textId="77777777" w:rsidR="004E44F9" w:rsidRDefault="004E44F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BA9A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C2435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B02B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A3144" w14:textId="77777777" w:rsidR="004E44F9" w:rsidRDefault="004E44F9" w:rsidP="009139A6">
      <w:r>
        <w:separator/>
      </w:r>
    </w:p>
  </w:footnote>
  <w:footnote w:type="continuationSeparator" w:id="0">
    <w:p w14:paraId="7158C428" w14:textId="77777777" w:rsidR="004E44F9" w:rsidRDefault="004E44F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0C1F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F00C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0A33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4F9"/>
    <w:rsid w:val="000666E0"/>
    <w:rsid w:val="002510B7"/>
    <w:rsid w:val="004E44F9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6AE25C"/>
  <w15:chartTrackingRefBased/>
  <w15:docId w15:val="{3572028F-328E-4020-BF6A-7746BC441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2022-09-09T20:28:00Z</dcterms:created>
  <dcterms:modified xsi:type="dcterms:W3CDTF">2022-09-09T20:28:00Z</dcterms:modified>
</cp:coreProperties>
</file>