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276955" w14:textId="37F3570C" w:rsidR="005C0DDC" w:rsidRDefault="005C0DDC" w:rsidP="005C0DDC">
      <w:pPr>
        <w:pStyle w:val="NoSpacing"/>
      </w:pPr>
      <w:r w:rsidRPr="005C0DDC">
        <w:rPr>
          <w:u w:val="single"/>
        </w:rPr>
        <w:t>Henry WEBBE</w:t>
      </w:r>
      <w:r>
        <w:t xml:space="preserve">    </w:t>
      </w:r>
      <w:proofErr w:type="gramStart"/>
      <w:r>
        <w:t xml:space="preserve">   </w:t>
      </w:r>
      <w:r>
        <w:t>(</w:t>
      </w:r>
      <w:proofErr w:type="gramEnd"/>
      <w:r>
        <w:t>fl.14</w:t>
      </w:r>
      <w:r>
        <w:t>23</w:t>
      </w:r>
      <w:r>
        <w:t>)</w:t>
      </w:r>
    </w:p>
    <w:p w14:paraId="0A00B893" w14:textId="08E280B0" w:rsidR="005C0DDC" w:rsidRDefault="005C0DDC" w:rsidP="005C0DDC">
      <w:pPr>
        <w:pStyle w:val="NoSpacing"/>
      </w:pPr>
      <w:r>
        <w:t xml:space="preserve">of Canterbury. </w:t>
      </w:r>
      <w:r>
        <w:t>Weaver.</w:t>
      </w:r>
    </w:p>
    <w:p w14:paraId="58B598F2" w14:textId="77777777" w:rsidR="005C0DDC" w:rsidRDefault="005C0DDC" w:rsidP="005C0DDC">
      <w:pPr>
        <w:pStyle w:val="NoSpacing"/>
      </w:pPr>
    </w:p>
    <w:p w14:paraId="49B968EF" w14:textId="77777777" w:rsidR="005C0DDC" w:rsidRDefault="005C0DDC" w:rsidP="005C0DDC">
      <w:pPr>
        <w:pStyle w:val="NoSpacing"/>
      </w:pPr>
    </w:p>
    <w:p w14:paraId="68FB7DAD" w14:textId="125AA1B0" w:rsidR="005C0DDC" w:rsidRDefault="005C0DDC" w:rsidP="005C0DDC">
      <w:pPr>
        <w:pStyle w:val="NoSpacing"/>
      </w:pPr>
      <w:r>
        <w:tab/>
        <w:t>14</w:t>
      </w:r>
      <w:r>
        <w:t>23</w:t>
      </w:r>
      <w:bookmarkStart w:id="0" w:name="_GoBack"/>
      <w:bookmarkEnd w:id="0"/>
      <w:r>
        <w:tab/>
        <w:t>He became a Freeman by redemption.   (Cowper p.308)</w:t>
      </w:r>
    </w:p>
    <w:p w14:paraId="1311426C" w14:textId="77777777" w:rsidR="005C0DDC" w:rsidRDefault="005C0DDC" w:rsidP="005C0DDC">
      <w:pPr>
        <w:pStyle w:val="NoSpacing"/>
      </w:pPr>
    </w:p>
    <w:p w14:paraId="182DE448" w14:textId="77777777" w:rsidR="005C0DDC" w:rsidRDefault="005C0DDC" w:rsidP="005C0DDC">
      <w:pPr>
        <w:pStyle w:val="NoSpacing"/>
      </w:pPr>
    </w:p>
    <w:p w14:paraId="339B56BA" w14:textId="77777777" w:rsidR="005C0DDC" w:rsidRDefault="005C0DDC" w:rsidP="005C0DDC">
      <w:pPr>
        <w:pStyle w:val="NoSpacing"/>
      </w:pPr>
      <w:r>
        <w:t>18 September 2018</w:t>
      </w:r>
    </w:p>
    <w:p w14:paraId="47404B4E" w14:textId="2B032822" w:rsidR="006B2F86" w:rsidRPr="005C0DDC" w:rsidRDefault="005C0DDC" w:rsidP="00E71FC3">
      <w:pPr>
        <w:pStyle w:val="NoSpacing"/>
      </w:pPr>
    </w:p>
    <w:sectPr w:rsidR="006B2F86" w:rsidRPr="005C0DDC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FAE09EB" w14:textId="77777777" w:rsidR="007A51E0" w:rsidRDefault="007A51E0" w:rsidP="00E71FC3">
      <w:pPr>
        <w:spacing w:after="0" w:line="240" w:lineRule="auto"/>
      </w:pPr>
      <w:r>
        <w:separator/>
      </w:r>
    </w:p>
  </w:endnote>
  <w:endnote w:type="continuationSeparator" w:id="0">
    <w:p w14:paraId="4194A4B4" w14:textId="77777777" w:rsidR="007A51E0" w:rsidRDefault="007A51E0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7BC5EB5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895D445" w14:textId="77777777" w:rsidR="007A51E0" w:rsidRDefault="007A51E0" w:rsidP="00E71FC3">
      <w:pPr>
        <w:spacing w:after="0" w:line="240" w:lineRule="auto"/>
      </w:pPr>
      <w:r>
        <w:separator/>
      </w:r>
    </w:p>
  </w:footnote>
  <w:footnote w:type="continuationSeparator" w:id="0">
    <w:p w14:paraId="633DF206" w14:textId="77777777" w:rsidR="007A51E0" w:rsidRDefault="007A51E0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51E0"/>
    <w:rsid w:val="001A7C09"/>
    <w:rsid w:val="00577BD5"/>
    <w:rsid w:val="005C0DDC"/>
    <w:rsid w:val="00656CBA"/>
    <w:rsid w:val="006A1F77"/>
    <w:rsid w:val="00733BE7"/>
    <w:rsid w:val="007A51E0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BCD630"/>
  <w15:chartTrackingRefBased/>
  <w15:docId w15:val="{C0805215-B9D2-4A53-94B9-347A5749A7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19</TotalTime>
  <Pages>1</Pages>
  <Words>19</Words>
  <Characters>113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2018-09-18T20:35:00Z</dcterms:created>
  <dcterms:modified xsi:type="dcterms:W3CDTF">2018-09-18T20:54:00Z</dcterms:modified>
</cp:coreProperties>
</file>