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A8D63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John WEBBE (alias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BAYLY)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(fl.1446)</w:t>
      </w:r>
    </w:p>
    <w:p w14:paraId="7C7F12C3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Dunthorpe, </w:t>
      </w:r>
      <w:proofErr w:type="spellStart"/>
      <w:r>
        <w:rPr>
          <w:rFonts w:ascii="Times New Roman" w:hAnsi="Times New Roman" w:cs="Times New Roman"/>
          <w:sz w:val="24"/>
          <w:szCs w:val="24"/>
        </w:rPr>
        <w:t>Oxfordshire</w:t>
      </w:r>
      <w:proofErr w:type="spellEnd"/>
      <w:r>
        <w:rPr>
          <w:rFonts w:ascii="Times New Roman" w:hAnsi="Times New Roman" w:cs="Times New Roman"/>
          <w:sz w:val="24"/>
          <w:szCs w:val="24"/>
        </w:rPr>
        <w:t>. Husbandman.</w:t>
      </w:r>
    </w:p>
    <w:p w14:paraId="31FFB029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15EF55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8B72F0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1446</w:t>
      </w:r>
      <w:r>
        <w:rPr>
          <w:rFonts w:ascii="Times New Roman" w:hAnsi="Times New Roman" w:cs="Times New Roman"/>
          <w:sz w:val="24"/>
          <w:szCs w:val="24"/>
        </w:rPr>
        <w:tab/>
        <w:t xml:space="preserve">Walter </w:t>
      </w:r>
      <w:proofErr w:type="spellStart"/>
      <w:r>
        <w:rPr>
          <w:rFonts w:ascii="Times New Roman" w:hAnsi="Times New Roman" w:cs="Times New Roman"/>
          <w:sz w:val="24"/>
          <w:szCs w:val="24"/>
        </w:rPr>
        <w:t>Sandewych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brought a plaint of debt against him, John Aston</w:t>
      </w:r>
    </w:p>
    <w:p w14:paraId="15C5199D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of Oxford(q.v.), John Merwyn of Oxford(q.v.) and Nicholas </w:t>
      </w:r>
      <w:proofErr w:type="spellStart"/>
      <w:r>
        <w:rPr>
          <w:rFonts w:ascii="Times New Roman" w:hAnsi="Times New Roman" w:cs="Times New Roman"/>
          <w:sz w:val="24"/>
          <w:szCs w:val="24"/>
        </w:rPr>
        <w:t>Neweton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</w:t>
      </w:r>
    </w:p>
    <w:p w14:paraId="457446E5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Haseley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18D09523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0F5EF7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https://waalt.uh.edu/index.php/IDXCP40no740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14F6204E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14219D7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FE62E37" w14:textId="77777777" w:rsidR="008134B5" w:rsidRDefault="008134B5" w:rsidP="008134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October 2022</w:t>
      </w:r>
    </w:p>
    <w:p w14:paraId="20A43E7A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9669B" w14:textId="77777777" w:rsidR="008134B5" w:rsidRDefault="008134B5" w:rsidP="009139A6">
      <w:r>
        <w:separator/>
      </w:r>
    </w:p>
  </w:endnote>
  <w:endnote w:type="continuationSeparator" w:id="0">
    <w:p w14:paraId="7B0FC9DF" w14:textId="77777777" w:rsidR="008134B5" w:rsidRDefault="008134B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538D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822C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842B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D823F" w14:textId="77777777" w:rsidR="008134B5" w:rsidRDefault="008134B5" w:rsidP="009139A6">
      <w:r>
        <w:separator/>
      </w:r>
    </w:p>
  </w:footnote>
  <w:footnote w:type="continuationSeparator" w:id="0">
    <w:p w14:paraId="7D8D8D63" w14:textId="77777777" w:rsidR="008134B5" w:rsidRDefault="008134B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8974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FC1D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E02B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4B5"/>
    <w:rsid w:val="000666E0"/>
    <w:rsid w:val="002510B7"/>
    <w:rsid w:val="005C130B"/>
    <w:rsid w:val="008134B5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97779"/>
  <w15:chartTrackingRefBased/>
  <w15:docId w15:val="{626224FA-A0BA-4148-BACF-0708CBE3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8134B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IDXCP40no74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2022-10-13T10:12:00Z</dcterms:created>
  <dcterms:modified xsi:type="dcterms:W3CDTF">2022-10-13T10:13:00Z</dcterms:modified>
</cp:coreProperties>
</file>